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1443" w:rsidRDefault="00C22DDD" w:rsidP="00C07AE1">
      <w:pPr>
        <w:pStyle w:val="MainTitle"/>
      </w:pPr>
      <w:bookmarkStart w:id="0" w:name="_GoBack"/>
      <w:bookmarkEnd w:id="0"/>
      <w:r>
        <w:t>Fire Officer I Task Book</w:t>
      </w:r>
    </w:p>
    <w:p w:rsidR="00C22DDD" w:rsidRDefault="00C22DDD" w:rsidP="00C07AE1">
      <w:pPr>
        <w:pStyle w:val="MainTitle"/>
      </w:pPr>
    </w:p>
    <w:p w:rsidR="00C22DDD" w:rsidRDefault="00C22DDD" w:rsidP="00C22DDD">
      <w:pPr>
        <w:pStyle w:val="MainTitle"/>
        <w:jc w:val="left"/>
        <w:rPr>
          <w:color w:val="auto"/>
          <w:sz w:val="28"/>
          <w:szCs w:val="28"/>
        </w:rPr>
      </w:pPr>
      <w:r>
        <w:rPr>
          <w:color w:val="auto"/>
          <w:sz w:val="28"/>
          <w:szCs w:val="28"/>
        </w:rPr>
        <w:t xml:space="preserve">All skills should be completed on a computer. </w:t>
      </w:r>
      <w:r w:rsidR="00641260">
        <w:rPr>
          <w:color w:val="auto"/>
          <w:sz w:val="28"/>
          <w:szCs w:val="28"/>
        </w:rPr>
        <w:t>Forms are provided for most of the tasks throughout the book. These forms can be replaced with f</w:t>
      </w:r>
      <w:r w:rsidR="0000201B">
        <w:rPr>
          <w:color w:val="auto"/>
          <w:sz w:val="28"/>
          <w:szCs w:val="28"/>
        </w:rPr>
        <w:t>orms from your home department i</w:t>
      </w:r>
      <w:r w:rsidR="00641260">
        <w:rPr>
          <w:color w:val="auto"/>
          <w:sz w:val="28"/>
          <w:szCs w:val="28"/>
        </w:rPr>
        <w:t>f available.</w:t>
      </w:r>
      <w:r w:rsidR="00BD53BD">
        <w:rPr>
          <w:color w:val="auto"/>
          <w:sz w:val="28"/>
          <w:szCs w:val="28"/>
        </w:rPr>
        <w:t xml:space="preserve"> If a policy from your department is used for any of the task book, you must include the policy with this task book.</w:t>
      </w:r>
      <w:r w:rsidR="00641260">
        <w:rPr>
          <w:color w:val="auto"/>
          <w:sz w:val="28"/>
          <w:szCs w:val="28"/>
        </w:rPr>
        <w:t xml:space="preserve"> This is to be done in a professional manner. All work not completed in a professional manner will </w:t>
      </w:r>
      <w:r w:rsidR="00641260" w:rsidRPr="00641260">
        <w:rPr>
          <w:color w:val="auto"/>
          <w:sz w:val="28"/>
          <w:szCs w:val="28"/>
          <w:u w:val="single"/>
        </w:rPr>
        <w:t>not</w:t>
      </w:r>
      <w:r w:rsidR="00641260">
        <w:rPr>
          <w:color w:val="auto"/>
          <w:sz w:val="28"/>
          <w:szCs w:val="28"/>
        </w:rPr>
        <w:t xml:space="preserve"> be accepted for task book completion. </w:t>
      </w:r>
    </w:p>
    <w:p w:rsidR="00641260" w:rsidRDefault="00641260" w:rsidP="00C22DDD">
      <w:pPr>
        <w:pStyle w:val="MainTitle"/>
        <w:jc w:val="left"/>
        <w:rPr>
          <w:color w:val="auto"/>
          <w:sz w:val="28"/>
          <w:szCs w:val="28"/>
        </w:rPr>
      </w:pPr>
    </w:p>
    <w:p w:rsidR="00641260" w:rsidRDefault="00641260" w:rsidP="00C22DDD">
      <w:pPr>
        <w:pStyle w:val="MainTitle"/>
        <w:jc w:val="left"/>
        <w:rPr>
          <w:color w:val="auto"/>
          <w:sz w:val="28"/>
          <w:szCs w:val="28"/>
        </w:rPr>
      </w:pPr>
      <w:r>
        <w:rPr>
          <w:color w:val="auto"/>
          <w:sz w:val="28"/>
          <w:szCs w:val="28"/>
        </w:rPr>
        <w:t>Students should make a cover sheet with the following</w:t>
      </w:r>
    </w:p>
    <w:p w:rsidR="00641260" w:rsidRDefault="00641260" w:rsidP="00641260">
      <w:pPr>
        <w:pStyle w:val="MainTitle"/>
        <w:numPr>
          <w:ilvl w:val="0"/>
          <w:numId w:val="42"/>
        </w:numPr>
        <w:jc w:val="left"/>
        <w:rPr>
          <w:color w:val="auto"/>
          <w:sz w:val="28"/>
          <w:szCs w:val="28"/>
        </w:rPr>
      </w:pPr>
      <w:r>
        <w:rPr>
          <w:color w:val="auto"/>
          <w:sz w:val="28"/>
          <w:szCs w:val="28"/>
        </w:rPr>
        <w:t>Name</w:t>
      </w:r>
    </w:p>
    <w:p w:rsidR="00641260" w:rsidRDefault="00641260" w:rsidP="00641260">
      <w:pPr>
        <w:pStyle w:val="MainTitle"/>
        <w:numPr>
          <w:ilvl w:val="0"/>
          <w:numId w:val="42"/>
        </w:numPr>
        <w:jc w:val="left"/>
        <w:rPr>
          <w:color w:val="auto"/>
          <w:sz w:val="28"/>
          <w:szCs w:val="28"/>
        </w:rPr>
      </w:pPr>
      <w:r>
        <w:rPr>
          <w:color w:val="auto"/>
          <w:sz w:val="28"/>
          <w:szCs w:val="28"/>
        </w:rPr>
        <w:t>Class Date</w:t>
      </w:r>
    </w:p>
    <w:p w:rsidR="00641260" w:rsidRDefault="00641260" w:rsidP="00641260">
      <w:pPr>
        <w:pStyle w:val="MainTitle"/>
        <w:numPr>
          <w:ilvl w:val="0"/>
          <w:numId w:val="42"/>
        </w:numPr>
        <w:jc w:val="left"/>
        <w:rPr>
          <w:color w:val="auto"/>
          <w:sz w:val="28"/>
          <w:szCs w:val="28"/>
        </w:rPr>
      </w:pPr>
      <w:r>
        <w:rPr>
          <w:color w:val="auto"/>
          <w:sz w:val="28"/>
          <w:szCs w:val="28"/>
        </w:rPr>
        <w:t>Department Name</w:t>
      </w:r>
    </w:p>
    <w:p w:rsidR="00641260" w:rsidRDefault="00641260" w:rsidP="00C22DDD">
      <w:pPr>
        <w:pStyle w:val="MainTitle"/>
        <w:jc w:val="left"/>
        <w:rPr>
          <w:color w:val="auto"/>
          <w:sz w:val="28"/>
          <w:szCs w:val="28"/>
        </w:rPr>
      </w:pPr>
    </w:p>
    <w:p w:rsidR="00641260" w:rsidRDefault="00641260" w:rsidP="00C22DDD">
      <w:pPr>
        <w:pStyle w:val="MainTitle"/>
        <w:jc w:val="left"/>
        <w:rPr>
          <w:color w:val="auto"/>
          <w:sz w:val="28"/>
          <w:szCs w:val="28"/>
        </w:rPr>
      </w:pPr>
      <w:r>
        <w:rPr>
          <w:color w:val="auto"/>
          <w:sz w:val="28"/>
          <w:szCs w:val="28"/>
        </w:rPr>
        <w:t xml:space="preserve">All skills should be completed before the end of class. </w:t>
      </w:r>
    </w:p>
    <w:p w:rsidR="00641260" w:rsidRDefault="00641260" w:rsidP="00C22DDD">
      <w:pPr>
        <w:pStyle w:val="MainTitle"/>
        <w:jc w:val="left"/>
        <w:rPr>
          <w:color w:val="auto"/>
          <w:sz w:val="28"/>
          <w:szCs w:val="28"/>
        </w:rPr>
      </w:pPr>
    </w:p>
    <w:p w:rsidR="00641260" w:rsidRDefault="00641260" w:rsidP="00C22DDD">
      <w:pPr>
        <w:pStyle w:val="MainTitle"/>
        <w:jc w:val="left"/>
        <w:rPr>
          <w:color w:val="auto"/>
          <w:sz w:val="28"/>
          <w:szCs w:val="28"/>
        </w:rPr>
      </w:pPr>
    </w:p>
    <w:p w:rsidR="00641260" w:rsidRPr="00C22DDD" w:rsidRDefault="00641260" w:rsidP="00C22DDD">
      <w:pPr>
        <w:pStyle w:val="MainTitle"/>
        <w:jc w:val="left"/>
        <w:rPr>
          <w:color w:val="auto"/>
          <w:sz w:val="28"/>
          <w:szCs w:val="28"/>
        </w:rPr>
      </w:pPr>
    </w:p>
    <w:p w:rsidR="00C21443" w:rsidRDefault="00670FB5" w:rsidP="00670FB5">
      <w:pPr>
        <w:pStyle w:val="MainTitle"/>
        <w:jc w:val="left"/>
      </w:pPr>
      <w:r>
        <w:t>NAME:_______________________</w:t>
      </w:r>
    </w:p>
    <w:p w:rsidR="00670FB5" w:rsidRDefault="00670FB5" w:rsidP="00670FB5">
      <w:pPr>
        <w:pStyle w:val="MainTitle"/>
        <w:jc w:val="left"/>
      </w:pPr>
    </w:p>
    <w:p w:rsidR="00670FB5" w:rsidRDefault="00670FB5" w:rsidP="00670FB5">
      <w:pPr>
        <w:pStyle w:val="MainTitle"/>
        <w:jc w:val="left"/>
      </w:pPr>
      <w:r>
        <w:t>The above signature verifies you have been trainined in each of the following skills.</w:t>
      </w:r>
    </w:p>
    <w:p w:rsidR="00C21443" w:rsidRDefault="00C21443" w:rsidP="00C07AE1">
      <w:pPr>
        <w:pStyle w:val="MainTitle"/>
      </w:pPr>
    </w:p>
    <w:p w:rsidR="00C21443" w:rsidRDefault="00C21443" w:rsidP="00C07AE1">
      <w:pPr>
        <w:pStyle w:val="MainTitle"/>
      </w:pPr>
    </w:p>
    <w:p w:rsidR="00C21443" w:rsidRDefault="00661102" w:rsidP="00661102">
      <w:pPr>
        <w:pStyle w:val="MainTitle"/>
        <w:jc w:val="left"/>
      </w:pPr>
      <w:r>
        <w:t>Signature:____________________</w:t>
      </w:r>
    </w:p>
    <w:p w:rsidR="00181AFE" w:rsidRDefault="00181AFE" w:rsidP="00181AFE">
      <w:pPr>
        <w:pStyle w:val="TextBullet"/>
        <w:numPr>
          <w:ilvl w:val="0"/>
          <w:numId w:val="0"/>
        </w:numPr>
        <w:ind w:left="1080" w:hanging="360"/>
      </w:pPr>
    </w:p>
    <w:p w:rsidR="00181AFE" w:rsidRDefault="00181AFE" w:rsidP="00181AFE">
      <w:pPr>
        <w:pStyle w:val="TextBullet"/>
        <w:numPr>
          <w:ilvl w:val="0"/>
          <w:numId w:val="0"/>
        </w:numPr>
        <w:ind w:left="1080" w:hanging="360"/>
      </w:pPr>
    </w:p>
    <w:p w:rsidR="0091266A" w:rsidRDefault="0091266A" w:rsidP="0091266A">
      <w:pPr>
        <w:pStyle w:val="MainTitle"/>
      </w:pPr>
      <w:r>
        <w:lastRenderedPageBreak/>
        <w:t xml:space="preserve">Learning </w:t>
      </w:r>
      <w:r w:rsidRPr="00777086">
        <w:t>Activity</w:t>
      </w:r>
      <w:r>
        <w:t xml:space="preserve"> </w:t>
      </w:r>
      <w:r w:rsidRPr="00FB63BA">
        <w:t>2-</w:t>
      </w:r>
      <w:r>
        <w:t>1</w:t>
      </w:r>
    </w:p>
    <w:p w:rsidR="0091266A" w:rsidRPr="004F4A42" w:rsidRDefault="0091266A" w:rsidP="0091266A">
      <w:pPr>
        <w:pStyle w:val="Objective"/>
        <w:rPr>
          <w:i/>
        </w:rPr>
      </w:pPr>
      <w:r w:rsidRPr="004F4A42">
        <w:rPr>
          <w:rStyle w:val="Bold"/>
          <w:color w:val="800000"/>
        </w:rPr>
        <w:t xml:space="preserve">Objective </w:t>
      </w:r>
      <w:r>
        <w:rPr>
          <w:rStyle w:val="Bold"/>
          <w:color w:val="800000"/>
        </w:rPr>
        <w:t>7</w:t>
      </w:r>
      <w:r>
        <w:tab/>
        <w:t>Distinguish among the various components of organizational management</w:t>
      </w:r>
      <w:r w:rsidRPr="004F4A42">
        <w:t>.</w:t>
      </w:r>
      <w:r>
        <w:t xml:space="preserve"> </w:t>
      </w:r>
      <w:r w:rsidRPr="004F4A42">
        <w:rPr>
          <w:i/>
        </w:rPr>
        <w:t>[</w:t>
      </w:r>
      <w:r w:rsidRPr="00FB63BA">
        <w:rPr>
          <w:i/>
        </w:rPr>
        <w:t>NFPA® 1021, 4.4.4]</w:t>
      </w:r>
    </w:p>
    <w:p w:rsidR="0091266A" w:rsidRPr="00777086" w:rsidRDefault="0091266A" w:rsidP="0091266A">
      <w:pPr>
        <w:pStyle w:val="Heading2"/>
        <w:rPr>
          <w:rStyle w:val="Bold"/>
          <w:b/>
        </w:rPr>
      </w:pPr>
      <w:r w:rsidRPr="004F4A42">
        <w:rPr>
          <w:rStyle w:val="Bold"/>
          <w:b/>
        </w:rPr>
        <w:t>References</w:t>
      </w:r>
    </w:p>
    <w:p w:rsidR="0091266A" w:rsidRDefault="0091266A" w:rsidP="0091266A">
      <w:pPr>
        <w:pStyle w:val="Text"/>
      </w:pPr>
      <w:r w:rsidRPr="00FB63BA">
        <w:rPr>
          <w:i/>
        </w:rPr>
        <w:t>Fire and Emergency Services Company Officer, 5th Edition</w:t>
      </w:r>
      <w:r w:rsidRPr="003529BA">
        <w:t xml:space="preserve">, </w:t>
      </w:r>
      <w:r w:rsidRPr="004F4A42">
        <w:t>pp</w:t>
      </w:r>
      <w:r w:rsidRPr="003529BA">
        <w:t xml:space="preserve">. </w:t>
      </w:r>
      <w:r>
        <w:t>28-51</w:t>
      </w:r>
    </w:p>
    <w:p w:rsidR="0091266A" w:rsidRPr="003C3E97" w:rsidRDefault="0091266A" w:rsidP="0091266A">
      <w:pPr>
        <w:pStyle w:val="Heading2"/>
      </w:pPr>
      <w:r w:rsidRPr="003C3E97">
        <w:t>Purpose</w:t>
      </w:r>
    </w:p>
    <w:p w:rsidR="0091266A" w:rsidRDefault="0091266A" w:rsidP="0091266A">
      <w:pPr>
        <w:pStyle w:val="Text"/>
        <w:rPr>
          <w:bCs/>
        </w:rPr>
      </w:pPr>
      <w:r w:rsidRPr="00FB63BA">
        <w:t>Company officers must be able to identify the purpose of each management position within the organization to which they belong</w:t>
      </w:r>
      <w:r>
        <w:t>.</w:t>
      </w:r>
    </w:p>
    <w:p w:rsidR="0091266A" w:rsidRPr="003C3E97" w:rsidRDefault="0091266A" w:rsidP="0091266A">
      <w:pPr>
        <w:pStyle w:val="Heading2"/>
        <w:rPr>
          <w:rStyle w:val="Bold"/>
          <w:b/>
        </w:rPr>
      </w:pPr>
      <w:r w:rsidRPr="003B2010">
        <w:rPr>
          <w:rStyle w:val="Bold"/>
          <w:b/>
        </w:rPr>
        <w:t>Directions</w:t>
      </w:r>
    </w:p>
    <w:p w:rsidR="0091266A" w:rsidRDefault="0091266A" w:rsidP="0091266A">
      <w:pPr>
        <w:pStyle w:val="Text-numbered"/>
      </w:pPr>
      <w:r w:rsidRPr="00777086">
        <w:t>1.</w:t>
      </w:r>
      <w:r w:rsidRPr="00777086">
        <w:tab/>
      </w:r>
      <w:r>
        <w:t xml:space="preserve">This activity will be performed individually. </w:t>
      </w:r>
    </w:p>
    <w:p w:rsidR="0091266A" w:rsidRPr="00777086" w:rsidRDefault="0091266A" w:rsidP="0091266A">
      <w:pPr>
        <w:pStyle w:val="Text-numbered"/>
      </w:pPr>
      <w:r w:rsidRPr="00777086">
        <w:t>2.</w:t>
      </w:r>
      <w:r w:rsidRPr="00777086">
        <w:tab/>
      </w:r>
      <w:r w:rsidRPr="00FB63BA">
        <w:t>Provide students with the following items:</w:t>
      </w:r>
    </w:p>
    <w:p w:rsidR="0091266A" w:rsidRPr="00FB63BA" w:rsidRDefault="0091266A" w:rsidP="0091266A">
      <w:pPr>
        <w:pStyle w:val="TextBullet"/>
      </w:pPr>
      <w:r w:rsidRPr="00FB63BA">
        <w:t>T</w:t>
      </w:r>
      <w:r>
        <w:t>he organizational chart found on p. 33 of</w:t>
      </w:r>
      <w:r w:rsidRPr="00FB63BA">
        <w:t xml:space="preserve"> Chapter 2</w:t>
      </w:r>
      <w:r>
        <w:t xml:space="preserve"> of the manual</w:t>
      </w:r>
    </w:p>
    <w:p w:rsidR="0091266A" w:rsidRPr="00FB63BA" w:rsidRDefault="0091266A" w:rsidP="0091266A">
      <w:pPr>
        <w:pStyle w:val="TextBullet"/>
      </w:pPr>
      <w:r w:rsidRPr="00FB63BA">
        <w:t>A list of personnel from the organization including job titles and ranks</w:t>
      </w:r>
    </w:p>
    <w:p w:rsidR="0091266A" w:rsidRDefault="0091266A" w:rsidP="0091266A">
      <w:pPr>
        <w:pStyle w:val="Text-numbered"/>
      </w:pPr>
      <w:r>
        <w:t>3.</w:t>
      </w:r>
      <w:r>
        <w:tab/>
        <w:t>B</w:t>
      </w:r>
      <w:r w:rsidRPr="00FB63BA">
        <w:t>e prepared to describe to rest of the class:</w:t>
      </w:r>
    </w:p>
    <w:p w:rsidR="0091266A" w:rsidRDefault="0091266A" w:rsidP="0091266A">
      <w:pPr>
        <w:pStyle w:val="TextBullet"/>
      </w:pPr>
      <w:r>
        <w:t>The purpose of each management position outlined on the chart</w:t>
      </w:r>
    </w:p>
    <w:p w:rsidR="0091266A" w:rsidRDefault="0091266A" w:rsidP="0091266A">
      <w:pPr>
        <w:pStyle w:val="TextBullet"/>
      </w:pPr>
      <w:r>
        <w:t>Where personnel from their organization fit on the chart</w:t>
      </w:r>
    </w:p>
    <w:p w:rsidR="0091266A" w:rsidRDefault="0091266A" w:rsidP="0091266A">
      <w:pPr>
        <w:pStyle w:val="TextBullet"/>
      </w:pPr>
      <w:r>
        <w:t>General roles and responsibilities of positions on the chart</w:t>
      </w:r>
    </w:p>
    <w:p w:rsidR="0091266A" w:rsidRDefault="0091266A" w:rsidP="0091266A">
      <w:pPr>
        <w:pStyle w:val="TextBullet"/>
      </w:pPr>
      <w:r>
        <w:t>The direct supervisor of and/or any subordinates of the management positions</w:t>
      </w:r>
    </w:p>
    <w:p w:rsidR="0091266A" w:rsidRPr="00777086" w:rsidRDefault="0091266A" w:rsidP="0091266A">
      <w:pPr>
        <w:pStyle w:val="Text-numbered"/>
      </w:pPr>
      <w:r>
        <w:t>4.</w:t>
      </w:r>
      <w:r>
        <w:tab/>
      </w:r>
      <w:r w:rsidRPr="00FB63BA">
        <w:t xml:space="preserve">When students have finished, have students or groups </w:t>
      </w:r>
      <w:r>
        <w:t>present their findings to the rest of the class and discuss their findings.</w:t>
      </w:r>
    </w:p>
    <w:p w:rsidR="0091266A" w:rsidRPr="004E50F5" w:rsidRDefault="0091266A" w:rsidP="0091266A">
      <w:pPr>
        <w:pStyle w:val="MainTitle"/>
      </w:pPr>
      <w:r w:rsidRPr="0062701C">
        <w:rPr>
          <w:highlight w:val="yellow"/>
        </w:rPr>
        <w:br w:type="page"/>
      </w:r>
      <w:r>
        <w:lastRenderedPageBreak/>
        <w:t xml:space="preserve">Learning Activity </w:t>
      </w:r>
      <w:r w:rsidRPr="00FB63BA">
        <w:t>2-</w:t>
      </w:r>
      <w:r>
        <w:t>1</w:t>
      </w:r>
    </w:p>
    <w:p w:rsidR="0091266A" w:rsidRPr="0091266A" w:rsidRDefault="0091266A" w:rsidP="0091266A">
      <w:pPr>
        <w:pStyle w:val="MainTitle"/>
        <w:rPr>
          <w:bCs/>
          <w:sz w:val="40"/>
        </w:rPr>
      </w:pPr>
      <w:r w:rsidRPr="004E50F5">
        <w:rPr>
          <w:bCs/>
          <w:sz w:val="40"/>
        </w:rPr>
        <w:t xml:space="preserve">Recommended Worksheet Answers </w:t>
      </w:r>
    </w:p>
    <w:p w:rsidR="0091266A" w:rsidRPr="003C3E97" w:rsidRDefault="0091266A" w:rsidP="0091266A">
      <w:pPr>
        <w:pStyle w:val="Heading2"/>
        <w:rPr>
          <w:highlight w:val="yellow"/>
        </w:rPr>
      </w:pPr>
      <w:r w:rsidRPr="003C3E97">
        <w:rPr>
          <w:rStyle w:val="Bold"/>
          <w:b/>
        </w:rPr>
        <w:t>Recommended Answers</w:t>
      </w:r>
    </w:p>
    <w:p w:rsidR="0091266A" w:rsidRDefault="0091266A" w:rsidP="0091266A">
      <w:pPr>
        <w:pStyle w:val="Text"/>
      </w:pPr>
      <w:r w:rsidRPr="00FB63BA">
        <w:t xml:space="preserve">Answers for this activity will vary according </w:t>
      </w:r>
      <w:r>
        <w:t xml:space="preserve">to </w:t>
      </w:r>
      <w:r w:rsidRPr="00FB63BA">
        <w:t xml:space="preserve">the list of personnel and management structure of </w:t>
      </w:r>
      <w:r>
        <w:t>the students’</w:t>
      </w:r>
      <w:r w:rsidRPr="00FB63BA">
        <w:t xml:space="preserve"> organization</w:t>
      </w:r>
      <w:r>
        <w:t>s</w:t>
      </w:r>
      <w:r w:rsidRPr="00FB63BA">
        <w:t xml:space="preserve">. See </w:t>
      </w:r>
      <w:r>
        <w:t>p.</w:t>
      </w:r>
      <w:r w:rsidRPr="002376D1">
        <w:rPr>
          <w:color w:val="FF0000"/>
        </w:rPr>
        <w:t xml:space="preserve"> </w:t>
      </w:r>
      <w:r w:rsidRPr="002376D1">
        <w:t>33</w:t>
      </w:r>
      <w:r w:rsidRPr="00FB63BA">
        <w:t xml:space="preserve"> for further information</w:t>
      </w:r>
      <w:r>
        <w:t>.</w:t>
      </w:r>
    </w:p>
    <w:p w:rsidR="0091266A" w:rsidRPr="00AA4306" w:rsidRDefault="0091266A" w:rsidP="0091266A">
      <w:pPr>
        <w:pStyle w:val="MainTitle"/>
      </w:pPr>
      <w:r w:rsidRPr="003C3E97">
        <w:rPr>
          <w:rStyle w:val="Bold"/>
          <w:b/>
        </w:rPr>
        <w:br w:type="page"/>
      </w:r>
    </w:p>
    <w:p w:rsidR="00181AFE" w:rsidRDefault="00181AFE" w:rsidP="00181AFE">
      <w:pPr>
        <w:pStyle w:val="TextBullet"/>
        <w:numPr>
          <w:ilvl w:val="0"/>
          <w:numId w:val="0"/>
        </w:numPr>
        <w:ind w:left="1080" w:hanging="360"/>
      </w:pPr>
    </w:p>
    <w:p w:rsidR="00181AFE" w:rsidRDefault="00181AFE" w:rsidP="00181AFE">
      <w:pPr>
        <w:pStyle w:val="TextBullet"/>
        <w:numPr>
          <w:ilvl w:val="0"/>
          <w:numId w:val="0"/>
        </w:numPr>
        <w:ind w:left="1080" w:hanging="360"/>
      </w:pPr>
    </w:p>
    <w:p w:rsidR="00181AFE" w:rsidRDefault="00181AFE" w:rsidP="00181AFE">
      <w:pPr>
        <w:pStyle w:val="MainTitle"/>
      </w:pPr>
      <w:r>
        <w:t xml:space="preserve">Skill </w:t>
      </w:r>
      <w:r w:rsidRPr="00DB16DA">
        <w:t>4-</w:t>
      </w:r>
      <w:r>
        <w:t>1</w:t>
      </w:r>
    </w:p>
    <w:p w:rsidR="00181AFE" w:rsidRPr="004F4A42" w:rsidRDefault="00181AFE" w:rsidP="00181AFE">
      <w:pPr>
        <w:pStyle w:val="Objective"/>
        <w:rPr>
          <w:i/>
        </w:rPr>
      </w:pPr>
      <w:r w:rsidRPr="004F4A42">
        <w:rPr>
          <w:rStyle w:val="Bold"/>
          <w:color w:val="800000"/>
        </w:rPr>
        <w:t xml:space="preserve">Objective </w:t>
      </w:r>
      <w:r>
        <w:tab/>
      </w:r>
      <w:r w:rsidRPr="00DB16DA">
        <w:t>Organize the completion of a departmental task</w:t>
      </w:r>
      <w:r w:rsidRPr="004F4A42">
        <w:t>.</w:t>
      </w:r>
      <w:r>
        <w:t xml:space="preserve"> </w:t>
      </w:r>
      <w:r w:rsidRPr="004F4A42">
        <w:rPr>
          <w:i/>
        </w:rPr>
        <w:t>[</w:t>
      </w:r>
      <w:r w:rsidRPr="00DB16DA">
        <w:rPr>
          <w:i/>
        </w:rPr>
        <w:t>NFPA® 1021, 4.2.6</w:t>
      </w:r>
      <w:r w:rsidRPr="004F4A42">
        <w:rPr>
          <w:i/>
        </w:rPr>
        <w:t>]</w:t>
      </w:r>
    </w:p>
    <w:p w:rsidR="00181AFE" w:rsidRPr="00777086" w:rsidRDefault="00181AFE" w:rsidP="00181AFE">
      <w:pPr>
        <w:pStyle w:val="Heading2"/>
        <w:rPr>
          <w:rStyle w:val="Bold"/>
          <w:b/>
        </w:rPr>
      </w:pPr>
      <w:r w:rsidRPr="004F4A42">
        <w:rPr>
          <w:rStyle w:val="Bold"/>
          <w:b/>
        </w:rPr>
        <w:t>References</w:t>
      </w:r>
    </w:p>
    <w:p w:rsidR="00181AFE" w:rsidRDefault="00181AFE" w:rsidP="00181AFE">
      <w:pPr>
        <w:pStyle w:val="Text"/>
      </w:pPr>
      <w:r w:rsidRPr="00DB16DA">
        <w:rPr>
          <w:i/>
        </w:rPr>
        <w:t>Fire and Emergency Services Company Officer, 5th Edition</w:t>
      </w:r>
      <w:r w:rsidRPr="003529BA">
        <w:t xml:space="preserve">, </w:t>
      </w:r>
      <w:r w:rsidRPr="004F4A42">
        <w:t>pp</w:t>
      </w:r>
      <w:r w:rsidRPr="003529BA">
        <w:t xml:space="preserve">. </w:t>
      </w:r>
      <w:r w:rsidR="001D47D5">
        <w:t>82-99</w:t>
      </w:r>
    </w:p>
    <w:p w:rsidR="00181AFE" w:rsidRPr="003C3E97" w:rsidRDefault="00181AFE" w:rsidP="00181AFE">
      <w:pPr>
        <w:pStyle w:val="Heading2"/>
      </w:pPr>
      <w:r w:rsidRPr="003C3E97">
        <w:t>Purpose</w:t>
      </w:r>
    </w:p>
    <w:p w:rsidR="00181AFE" w:rsidRDefault="00181AFE" w:rsidP="00181AFE">
      <w:pPr>
        <w:pStyle w:val="Text"/>
        <w:rPr>
          <w:bCs/>
        </w:rPr>
      </w:pPr>
      <w:r w:rsidRPr="00DB16DA">
        <w:t>Company officers must be able to recognize any and all actions necessary to complete a task and be able to delegate those actions to crew members when necessary</w:t>
      </w:r>
      <w:r>
        <w:t>.</w:t>
      </w:r>
    </w:p>
    <w:p w:rsidR="00181AFE" w:rsidRPr="003C3E97" w:rsidRDefault="00181AFE" w:rsidP="00181AFE">
      <w:pPr>
        <w:pStyle w:val="Heading2"/>
        <w:rPr>
          <w:rStyle w:val="Bold"/>
          <w:b/>
        </w:rPr>
      </w:pPr>
      <w:r w:rsidRPr="003B2010">
        <w:rPr>
          <w:rStyle w:val="Bold"/>
          <w:b/>
        </w:rPr>
        <w:t>Directions</w:t>
      </w:r>
    </w:p>
    <w:p w:rsidR="001D47D5" w:rsidRDefault="00181AFE" w:rsidP="00181AFE">
      <w:pPr>
        <w:pStyle w:val="Text-numbered"/>
      </w:pPr>
      <w:r w:rsidRPr="00777086">
        <w:t>1.</w:t>
      </w:r>
      <w:r w:rsidRPr="00777086">
        <w:tab/>
      </w:r>
      <w:r w:rsidRPr="00DB16DA">
        <w:t>This activit</w:t>
      </w:r>
      <w:r w:rsidR="001D47D5">
        <w:t>y will be performed individually.</w:t>
      </w:r>
    </w:p>
    <w:p w:rsidR="00181AFE" w:rsidRDefault="00181AFE" w:rsidP="00181AFE">
      <w:pPr>
        <w:pStyle w:val="Text-numbered"/>
      </w:pPr>
      <w:r w:rsidRPr="00777086">
        <w:t>2.</w:t>
      </w:r>
      <w:r w:rsidRPr="00777086">
        <w:tab/>
      </w:r>
      <w:r w:rsidR="001D47D5">
        <w:t>Read</w:t>
      </w:r>
      <w:r>
        <w:t xml:space="preserve"> the scenario provided in the Student Worksheet.</w:t>
      </w:r>
    </w:p>
    <w:p w:rsidR="00181AFE" w:rsidRDefault="001D47D5" w:rsidP="00181AFE">
      <w:pPr>
        <w:pStyle w:val="Text-numbered"/>
      </w:pPr>
      <w:r>
        <w:t>3.</w:t>
      </w:r>
      <w:r>
        <w:tab/>
        <w:t>C</w:t>
      </w:r>
      <w:r w:rsidR="00181AFE" w:rsidRPr="00DB16DA">
        <w:t>reate a short, informal written document that outlines a plan for completing the task described and for assigning these actions to crew members</w:t>
      </w:r>
      <w:r w:rsidR="00181AFE">
        <w:t>.</w:t>
      </w:r>
    </w:p>
    <w:p w:rsidR="00181AFE" w:rsidRPr="003C3E97" w:rsidRDefault="00181AFE" w:rsidP="00181AFE">
      <w:pPr>
        <w:pStyle w:val="MainTitle"/>
      </w:pPr>
      <w:r w:rsidRPr="0062701C">
        <w:rPr>
          <w:highlight w:val="yellow"/>
        </w:rPr>
        <w:br w:type="page"/>
      </w:r>
      <w:r w:rsidRPr="003C3E97">
        <w:lastRenderedPageBreak/>
        <w:t xml:space="preserve"> </w:t>
      </w:r>
      <w:r>
        <w:t>Skill</w:t>
      </w:r>
      <w:r w:rsidRPr="003C3E97">
        <w:t xml:space="preserve"> </w:t>
      </w:r>
      <w:r w:rsidRPr="00814095">
        <w:t>4-</w:t>
      </w:r>
      <w:r>
        <w:t>1</w:t>
      </w:r>
    </w:p>
    <w:p w:rsidR="00181AFE" w:rsidRDefault="00181AFE" w:rsidP="00181AFE">
      <w:pPr>
        <w:pStyle w:val="MainTitle"/>
      </w:pPr>
      <w:r>
        <w:rPr>
          <w:sz w:val="40"/>
          <w:szCs w:val="40"/>
        </w:rPr>
        <w:t>Student Worksheet</w:t>
      </w:r>
    </w:p>
    <w:p w:rsidR="00181AFE" w:rsidRDefault="00181AFE" w:rsidP="00181AFE">
      <w:pPr>
        <w:pStyle w:val="StudentNameandDate"/>
      </w:pPr>
      <w:r w:rsidRPr="00074321">
        <w:t xml:space="preserve">Name </w:t>
      </w:r>
      <w:r w:rsidRPr="00074321">
        <w:tab/>
        <w:t xml:space="preserve"> Date </w:t>
      </w:r>
      <w:r w:rsidRPr="00074321">
        <w:tab/>
      </w:r>
    </w:p>
    <w:p w:rsidR="00181AFE" w:rsidRPr="004F4A42" w:rsidRDefault="00181AFE" w:rsidP="00181AFE">
      <w:pPr>
        <w:pStyle w:val="Objective"/>
        <w:rPr>
          <w:i/>
        </w:rPr>
      </w:pPr>
      <w:r w:rsidRPr="004F4A42">
        <w:rPr>
          <w:rStyle w:val="Bold"/>
          <w:color w:val="800000"/>
        </w:rPr>
        <w:t xml:space="preserve">Objective </w:t>
      </w:r>
      <w:r>
        <w:tab/>
      </w:r>
      <w:r w:rsidRPr="00814095">
        <w:t>Organize the completion of a departmental task</w:t>
      </w:r>
      <w:r w:rsidRPr="004F4A42">
        <w:t>.</w:t>
      </w:r>
      <w:r>
        <w:t xml:space="preserve"> </w:t>
      </w:r>
      <w:r w:rsidRPr="004F4A42">
        <w:rPr>
          <w:i/>
        </w:rPr>
        <w:t>[</w:t>
      </w:r>
      <w:r w:rsidRPr="00814095">
        <w:rPr>
          <w:i/>
        </w:rPr>
        <w:t>NFPA® 1021, 4.2.6</w:t>
      </w:r>
      <w:r w:rsidRPr="004F4A42">
        <w:rPr>
          <w:i/>
        </w:rPr>
        <w:t>]</w:t>
      </w:r>
    </w:p>
    <w:p w:rsidR="00181AFE" w:rsidRDefault="00181AFE" w:rsidP="00181AFE">
      <w:pPr>
        <w:pStyle w:val="Heading2"/>
      </w:pPr>
      <w:r w:rsidRPr="009D68F3">
        <w:rPr>
          <w:rStyle w:val="Bold"/>
          <w:b/>
        </w:rPr>
        <w:t>Directions</w:t>
      </w:r>
    </w:p>
    <w:p w:rsidR="00181AFE" w:rsidRDefault="00181AFE" w:rsidP="00181AFE">
      <w:pPr>
        <w:pStyle w:val="Text"/>
      </w:pPr>
      <w:r>
        <w:t>Using the following scenario, create a short, informal written document that outlines a plan for completing the task and assigning these actions to crew members.</w:t>
      </w:r>
    </w:p>
    <w:p w:rsidR="00181AFE" w:rsidRPr="00814095" w:rsidRDefault="00181AFE" w:rsidP="00181AFE">
      <w:pPr>
        <w:pStyle w:val="Text"/>
        <w:rPr>
          <w:rStyle w:val="Bold"/>
          <w:bCs/>
          <w:color w:val="800000"/>
        </w:rPr>
      </w:pPr>
      <w:r w:rsidRPr="00814095">
        <w:rPr>
          <w:rStyle w:val="Bold"/>
          <w:bCs/>
          <w:color w:val="800000"/>
        </w:rPr>
        <w:t>Scenario</w:t>
      </w:r>
    </w:p>
    <w:p w:rsidR="00181AFE" w:rsidRPr="00814095" w:rsidRDefault="00181AFE" w:rsidP="00181AFE">
      <w:pPr>
        <w:pStyle w:val="Text"/>
      </w:pPr>
      <w:r w:rsidRPr="00814095">
        <w:t>Your fire station is scheduled to have an open house one week from today in order to dedicate the purchase of a new apparatus. This event was to be supervised and organized by Tom, your public information officer, but he has been called away suddenly on a family emergency. The only scheduled event is a short dedication speech from the mayor, but the event has also advertised free hot dogs, events for children, and tours of the station.</w:t>
      </w:r>
    </w:p>
    <w:p w:rsidR="00181AFE" w:rsidRPr="00814095" w:rsidRDefault="00181AFE" w:rsidP="00181AFE">
      <w:pPr>
        <w:pStyle w:val="Text"/>
      </w:pPr>
      <w:r w:rsidRPr="00814095">
        <w:t>The following crew members are available to help prepare for this event:</w:t>
      </w:r>
    </w:p>
    <w:p w:rsidR="00181AFE" w:rsidRPr="00814095" w:rsidRDefault="00181AFE" w:rsidP="00181AFE">
      <w:pPr>
        <w:pStyle w:val="TextBullet"/>
        <w:rPr>
          <w:sz w:val="24"/>
          <w:szCs w:val="24"/>
        </w:rPr>
      </w:pPr>
      <w:r w:rsidRPr="00814095">
        <w:t>•</w:t>
      </w:r>
      <w:r w:rsidRPr="00814095">
        <w:tab/>
      </w:r>
      <w:r w:rsidRPr="00814095">
        <w:rPr>
          <w:rStyle w:val="Bold"/>
          <w:sz w:val="24"/>
          <w:szCs w:val="24"/>
        </w:rPr>
        <w:t>Driver/operator Burke:</w:t>
      </w:r>
      <w:r w:rsidRPr="00814095">
        <w:rPr>
          <w:sz w:val="24"/>
          <w:szCs w:val="24"/>
        </w:rPr>
        <w:t xml:space="preserve"> Burke has twenty years of experience in the department and is easily</w:t>
      </w:r>
      <w:r>
        <w:rPr>
          <w:sz w:val="24"/>
          <w:szCs w:val="24"/>
        </w:rPr>
        <w:t xml:space="preserve"> the department’s elder statesma</w:t>
      </w:r>
      <w:r w:rsidRPr="00814095">
        <w:rPr>
          <w:sz w:val="24"/>
          <w:szCs w:val="24"/>
        </w:rPr>
        <w:t>n. He takes special pride in maintaining and cleaning the station and its equipment.</w:t>
      </w:r>
    </w:p>
    <w:p w:rsidR="00181AFE" w:rsidRPr="00814095" w:rsidRDefault="00181AFE" w:rsidP="00181AFE">
      <w:pPr>
        <w:pStyle w:val="TextBullet"/>
        <w:rPr>
          <w:sz w:val="24"/>
          <w:szCs w:val="24"/>
        </w:rPr>
      </w:pPr>
      <w:r w:rsidRPr="00814095">
        <w:rPr>
          <w:sz w:val="24"/>
          <w:szCs w:val="24"/>
        </w:rPr>
        <w:t>•</w:t>
      </w:r>
      <w:r w:rsidRPr="00814095">
        <w:rPr>
          <w:sz w:val="24"/>
          <w:szCs w:val="24"/>
        </w:rPr>
        <w:tab/>
      </w:r>
      <w:r w:rsidRPr="00814095">
        <w:rPr>
          <w:b/>
          <w:sz w:val="24"/>
          <w:szCs w:val="24"/>
        </w:rPr>
        <w:t>Firefighter Tipton:</w:t>
      </w:r>
      <w:r w:rsidRPr="00814095">
        <w:rPr>
          <w:sz w:val="24"/>
          <w:szCs w:val="24"/>
        </w:rPr>
        <w:t xml:space="preserve"> Tipton is the rookie of the department and is still</w:t>
      </w:r>
      <w:r>
        <w:rPr>
          <w:sz w:val="24"/>
          <w:szCs w:val="24"/>
        </w:rPr>
        <w:t xml:space="preserve"> </w:t>
      </w:r>
      <w:r w:rsidRPr="00814095">
        <w:rPr>
          <w:sz w:val="24"/>
          <w:szCs w:val="24"/>
        </w:rPr>
        <w:t>reserved around the crew, although she</w:t>
      </w:r>
      <w:r>
        <w:rPr>
          <w:sz w:val="24"/>
          <w:szCs w:val="24"/>
        </w:rPr>
        <w:t xml:space="preserve"> is</w:t>
      </w:r>
      <w:r w:rsidRPr="00814095">
        <w:rPr>
          <w:sz w:val="24"/>
          <w:szCs w:val="24"/>
        </w:rPr>
        <w:t xml:space="preserve"> one of the hardest workers you’ve</w:t>
      </w:r>
      <w:r>
        <w:rPr>
          <w:sz w:val="24"/>
          <w:szCs w:val="24"/>
        </w:rPr>
        <w:t xml:space="preserve"> </w:t>
      </w:r>
      <w:r w:rsidRPr="00814095">
        <w:rPr>
          <w:sz w:val="24"/>
          <w:szCs w:val="24"/>
        </w:rPr>
        <w:t>encountered. She is currently taking certification classes and will be back in two days.</w:t>
      </w:r>
    </w:p>
    <w:p w:rsidR="00181AFE" w:rsidRPr="00814095" w:rsidRDefault="00181AFE" w:rsidP="00181AFE">
      <w:pPr>
        <w:pStyle w:val="TextBullet"/>
        <w:rPr>
          <w:sz w:val="24"/>
          <w:szCs w:val="24"/>
        </w:rPr>
      </w:pPr>
      <w:r w:rsidRPr="00814095">
        <w:rPr>
          <w:sz w:val="24"/>
          <w:szCs w:val="24"/>
        </w:rPr>
        <w:t>•</w:t>
      </w:r>
      <w:r w:rsidRPr="00814095">
        <w:rPr>
          <w:sz w:val="24"/>
          <w:szCs w:val="24"/>
        </w:rPr>
        <w:tab/>
      </w:r>
      <w:r w:rsidRPr="00814095">
        <w:rPr>
          <w:b/>
          <w:sz w:val="24"/>
          <w:szCs w:val="24"/>
        </w:rPr>
        <w:t>Firefighter Ramirez:</w:t>
      </w:r>
      <w:r w:rsidRPr="00814095">
        <w:rPr>
          <w:sz w:val="24"/>
          <w:szCs w:val="24"/>
        </w:rPr>
        <w:t xml:space="preserve"> Ramirez has been with your department for six year</w:t>
      </w:r>
      <w:r>
        <w:rPr>
          <w:sz w:val="24"/>
          <w:szCs w:val="24"/>
        </w:rPr>
        <w:t>s</w:t>
      </w:r>
      <w:r w:rsidRPr="00814095">
        <w:rPr>
          <w:sz w:val="24"/>
          <w:szCs w:val="24"/>
        </w:rPr>
        <w:t>. He is good at his job and well-liked, but he can get distracted by socializing with fellow firefighters when he is assigned minor tasks.</w:t>
      </w:r>
    </w:p>
    <w:p w:rsidR="00181AFE" w:rsidRDefault="00181AFE" w:rsidP="0091266A">
      <w:pPr>
        <w:pStyle w:val="MainTitle"/>
      </w:pPr>
      <w:r>
        <w:br w:type="page"/>
      </w:r>
      <w:r w:rsidR="0091266A">
        <w:lastRenderedPageBreak/>
        <w:t xml:space="preserve"> </w:t>
      </w:r>
    </w:p>
    <w:p w:rsidR="00181AFE" w:rsidRDefault="00181AFE" w:rsidP="00181AFE">
      <w:pPr>
        <w:pStyle w:val="MainTitle"/>
      </w:pPr>
      <w:r>
        <w:t xml:space="preserve">Skill </w:t>
      </w:r>
      <w:r w:rsidRPr="004027C5">
        <w:t>4-</w:t>
      </w:r>
      <w:r>
        <w:t>2</w:t>
      </w:r>
    </w:p>
    <w:p w:rsidR="00181AFE" w:rsidRPr="004F4A42" w:rsidRDefault="00181AFE" w:rsidP="00181AFE">
      <w:pPr>
        <w:pStyle w:val="Objective"/>
        <w:rPr>
          <w:i/>
        </w:rPr>
      </w:pPr>
      <w:r w:rsidRPr="004F4A42">
        <w:rPr>
          <w:rStyle w:val="Bold"/>
        </w:rPr>
        <w:t xml:space="preserve">Objective </w:t>
      </w:r>
      <w:r>
        <w:tab/>
      </w:r>
      <w:r w:rsidRPr="004027C5">
        <w:t>Propose a plan of action to alleviate a member-related problem</w:t>
      </w:r>
      <w:r w:rsidRPr="004F4A42">
        <w:t>.</w:t>
      </w:r>
      <w:r>
        <w:t xml:space="preserve"> </w:t>
      </w:r>
      <w:r w:rsidRPr="004F4A42">
        <w:rPr>
          <w:i/>
        </w:rPr>
        <w:t>[</w:t>
      </w:r>
      <w:r w:rsidRPr="004027C5">
        <w:rPr>
          <w:i/>
        </w:rPr>
        <w:t>NFPA® 1021, 4.2.4</w:t>
      </w:r>
      <w:r w:rsidRPr="004F4A42">
        <w:rPr>
          <w:i/>
        </w:rPr>
        <w:t>]</w:t>
      </w:r>
    </w:p>
    <w:p w:rsidR="00181AFE" w:rsidRPr="00777086" w:rsidRDefault="00181AFE" w:rsidP="00181AFE">
      <w:pPr>
        <w:pStyle w:val="Heading2"/>
        <w:rPr>
          <w:rStyle w:val="Bold"/>
          <w:b/>
        </w:rPr>
      </w:pPr>
      <w:r w:rsidRPr="004F4A42">
        <w:rPr>
          <w:rStyle w:val="Bold"/>
          <w:b/>
        </w:rPr>
        <w:t>References</w:t>
      </w:r>
    </w:p>
    <w:p w:rsidR="00181AFE" w:rsidRDefault="00181AFE" w:rsidP="00181AFE">
      <w:pPr>
        <w:pStyle w:val="Text"/>
      </w:pPr>
      <w:r w:rsidRPr="008B305A">
        <w:rPr>
          <w:i/>
        </w:rPr>
        <w:t>Fire and Emergency Services Company Officer, 5th Edition</w:t>
      </w:r>
      <w:r w:rsidRPr="003529BA">
        <w:t xml:space="preserve">, </w:t>
      </w:r>
      <w:r w:rsidRPr="004F4A42">
        <w:t>pp</w:t>
      </w:r>
      <w:r w:rsidRPr="003529BA">
        <w:t xml:space="preserve">. </w:t>
      </w:r>
      <w:r w:rsidR="00846D85">
        <w:t>83-101</w:t>
      </w:r>
    </w:p>
    <w:p w:rsidR="00181AFE" w:rsidRPr="003C3E97" w:rsidRDefault="00181AFE" w:rsidP="00181AFE">
      <w:pPr>
        <w:pStyle w:val="Heading2"/>
      </w:pPr>
      <w:r w:rsidRPr="003C3E97">
        <w:t>Purpose</w:t>
      </w:r>
    </w:p>
    <w:p w:rsidR="00181AFE" w:rsidRPr="008B305A" w:rsidRDefault="00181AFE" w:rsidP="00181AFE">
      <w:pPr>
        <w:pStyle w:val="Text"/>
      </w:pPr>
      <w:r w:rsidRPr="008B305A">
        <w:t>Company officers must be aware of personal or professional problems that may affect the work and lives of their crew members, and must be willing to address these issues when they arise</w:t>
      </w:r>
      <w:r>
        <w:t>.</w:t>
      </w:r>
    </w:p>
    <w:p w:rsidR="00181AFE" w:rsidRPr="003C3E97" w:rsidRDefault="00181AFE" w:rsidP="00181AFE">
      <w:pPr>
        <w:pStyle w:val="Heading2"/>
        <w:rPr>
          <w:rStyle w:val="Bold"/>
          <w:b/>
        </w:rPr>
      </w:pPr>
      <w:r w:rsidRPr="003B2010">
        <w:rPr>
          <w:rStyle w:val="Bold"/>
          <w:b/>
        </w:rPr>
        <w:t>Directions</w:t>
      </w:r>
    </w:p>
    <w:p w:rsidR="00846D85" w:rsidRDefault="00181AFE" w:rsidP="00181AFE">
      <w:pPr>
        <w:pStyle w:val="Text-numbered"/>
      </w:pPr>
      <w:r w:rsidRPr="008B305A">
        <w:t>1.</w:t>
      </w:r>
      <w:r w:rsidRPr="008B305A">
        <w:tab/>
        <w:t xml:space="preserve">This activity </w:t>
      </w:r>
      <w:r w:rsidR="00846D85">
        <w:t>will</w:t>
      </w:r>
      <w:r w:rsidRPr="008B305A">
        <w:t xml:space="preserve"> be performed individually. </w:t>
      </w:r>
    </w:p>
    <w:p w:rsidR="00181AFE" w:rsidRPr="008B305A" w:rsidRDefault="00181AFE" w:rsidP="00181AFE">
      <w:pPr>
        <w:pStyle w:val="Text-numbered"/>
      </w:pPr>
      <w:r w:rsidRPr="008B305A">
        <w:t>2.</w:t>
      </w:r>
      <w:r w:rsidRPr="008B305A">
        <w:tab/>
      </w:r>
      <w:r w:rsidR="00FA0571">
        <w:t>U</w:t>
      </w:r>
      <w:r w:rsidR="00846D85">
        <w:t xml:space="preserve">se </w:t>
      </w:r>
      <w:r w:rsidRPr="008B305A">
        <w:t xml:space="preserve">the sample </w:t>
      </w:r>
      <w:r>
        <w:t>EAP</w:t>
      </w:r>
      <w:r w:rsidRPr="008B305A">
        <w:t xml:space="preserve"> </w:t>
      </w:r>
      <w:r>
        <w:t>included</w:t>
      </w:r>
      <w:r w:rsidRPr="008B305A">
        <w:t xml:space="preserve"> </w:t>
      </w:r>
      <w:r>
        <w:t>with the Student Worksheet.</w:t>
      </w:r>
    </w:p>
    <w:p w:rsidR="00181AFE" w:rsidRDefault="00181AFE" w:rsidP="00181AFE">
      <w:pPr>
        <w:pStyle w:val="Text-numbered"/>
      </w:pPr>
      <w:r w:rsidRPr="008B305A">
        <w:t>3.</w:t>
      </w:r>
      <w:r w:rsidRPr="008B305A">
        <w:tab/>
      </w:r>
      <w:r w:rsidR="00846D85">
        <w:t>You</w:t>
      </w:r>
      <w:r>
        <w:t xml:space="preserve"> are to develop a short, informal oral presentation that outlines a plan for speaking with and assisting a subordinate in distress. The plan should work to find solutions with problems that may be affecting the subordinate’s professional or personal life</w:t>
      </w:r>
      <w:r w:rsidRPr="008B305A">
        <w:t>.</w:t>
      </w:r>
    </w:p>
    <w:p w:rsidR="00181AFE" w:rsidRPr="008B305A" w:rsidRDefault="00181AFE" w:rsidP="00846D85">
      <w:pPr>
        <w:pStyle w:val="Text-numbered"/>
      </w:pPr>
      <w:r>
        <w:t>4.</w:t>
      </w:r>
      <w:r>
        <w:tab/>
      </w:r>
      <w:r w:rsidR="00846D85">
        <w:t>T</w:t>
      </w:r>
      <w:r>
        <w:t xml:space="preserve">he EAP provided should be considered a SOP or guideline on how to </w:t>
      </w:r>
      <w:r w:rsidR="00FA0571">
        <w:t>handle the scenario.</w:t>
      </w:r>
    </w:p>
    <w:p w:rsidR="00181AFE" w:rsidRPr="003C3E97" w:rsidRDefault="00181AFE" w:rsidP="00181AFE">
      <w:pPr>
        <w:pStyle w:val="MainTitle"/>
      </w:pPr>
      <w:r w:rsidRPr="0062701C">
        <w:rPr>
          <w:highlight w:val="yellow"/>
        </w:rPr>
        <w:br w:type="page"/>
      </w:r>
      <w:r w:rsidRPr="003C3E97">
        <w:lastRenderedPageBreak/>
        <w:t xml:space="preserve"> </w:t>
      </w:r>
      <w:r>
        <w:t>Skill</w:t>
      </w:r>
      <w:r w:rsidRPr="003C3E97">
        <w:t xml:space="preserve"> </w:t>
      </w:r>
      <w:r w:rsidRPr="008B305A">
        <w:t>4-</w:t>
      </w:r>
      <w:r>
        <w:t>2</w:t>
      </w:r>
    </w:p>
    <w:p w:rsidR="00181AFE" w:rsidRDefault="00181AFE" w:rsidP="00181AFE">
      <w:pPr>
        <w:pStyle w:val="MainTitle"/>
      </w:pPr>
      <w:r>
        <w:rPr>
          <w:sz w:val="40"/>
          <w:szCs w:val="40"/>
        </w:rPr>
        <w:t>Student Worksheet</w:t>
      </w:r>
    </w:p>
    <w:p w:rsidR="00181AFE" w:rsidRDefault="00181AFE" w:rsidP="00181AFE">
      <w:pPr>
        <w:pStyle w:val="StudentNameandDate"/>
      </w:pPr>
      <w:r w:rsidRPr="00074321">
        <w:t xml:space="preserve">Name </w:t>
      </w:r>
      <w:r w:rsidRPr="00074321">
        <w:tab/>
        <w:t xml:space="preserve"> Date </w:t>
      </w:r>
      <w:r w:rsidRPr="00074321">
        <w:tab/>
      </w:r>
    </w:p>
    <w:p w:rsidR="00181AFE" w:rsidRPr="004F4A42" w:rsidRDefault="00181AFE" w:rsidP="00181AFE">
      <w:pPr>
        <w:pStyle w:val="Objective"/>
        <w:rPr>
          <w:i/>
        </w:rPr>
      </w:pPr>
      <w:r w:rsidRPr="004F4A42">
        <w:rPr>
          <w:rStyle w:val="Bold"/>
        </w:rPr>
        <w:t xml:space="preserve">Objective </w:t>
      </w:r>
      <w:r>
        <w:tab/>
      </w:r>
      <w:r w:rsidRPr="008B305A">
        <w:t>Propose a plan of action to alleviate a member-related problem</w:t>
      </w:r>
      <w:r w:rsidRPr="004F4A42">
        <w:t>.</w:t>
      </w:r>
      <w:r>
        <w:t xml:space="preserve"> </w:t>
      </w:r>
      <w:r w:rsidRPr="004F4A42">
        <w:rPr>
          <w:i/>
        </w:rPr>
        <w:t>[</w:t>
      </w:r>
      <w:r w:rsidRPr="008B305A">
        <w:rPr>
          <w:i/>
        </w:rPr>
        <w:t>NFPA® 1021, 4.2.4</w:t>
      </w:r>
      <w:r w:rsidRPr="004F4A42">
        <w:rPr>
          <w:i/>
        </w:rPr>
        <w:t>]</w:t>
      </w:r>
    </w:p>
    <w:p w:rsidR="00181AFE" w:rsidRDefault="00181AFE" w:rsidP="00181AFE">
      <w:pPr>
        <w:pStyle w:val="Heading2"/>
      </w:pPr>
      <w:r w:rsidRPr="009D68F3">
        <w:rPr>
          <w:rStyle w:val="Bold"/>
          <w:b/>
        </w:rPr>
        <w:t>Directions</w:t>
      </w:r>
    </w:p>
    <w:p w:rsidR="00181AFE" w:rsidRDefault="00181AFE" w:rsidP="00181AFE">
      <w:pPr>
        <w:pStyle w:val="Text"/>
      </w:pPr>
      <w:r w:rsidRPr="00E3300D">
        <w:t>Using the scenario below, develop a short, informal oral presentation that outlines a plan for speaking w</w:t>
      </w:r>
      <w:r>
        <w:t xml:space="preserve">ith and assisting a subordinate in </w:t>
      </w:r>
      <w:r w:rsidRPr="00E3300D">
        <w:t>finding solutions wit</w:t>
      </w:r>
      <w:r>
        <w:t>h p</w:t>
      </w:r>
      <w:r w:rsidRPr="00E3300D">
        <w:t>roblems that may be affecting his or her professional or personal life.</w:t>
      </w:r>
      <w:r>
        <w:t xml:space="preserve"> Use the policies and procedures in the EAP provided to create your plan.</w:t>
      </w:r>
    </w:p>
    <w:p w:rsidR="00181AFE" w:rsidRPr="00E3300D" w:rsidRDefault="00181AFE" w:rsidP="00181AFE">
      <w:pPr>
        <w:pStyle w:val="Note"/>
      </w:pPr>
      <w:r w:rsidRPr="00E3300D">
        <w:rPr>
          <w:rStyle w:val="Bold"/>
          <w:b/>
        </w:rPr>
        <w:t>Note:</w:t>
      </w:r>
    </w:p>
    <w:p w:rsidR="00181AFE" w:rsidRDefault="00181AFE" w:rsidP="00181AFE">
      <w:pPr>
        <w:pStyle w:val="TextIndent"/>
      </w:pPr>
      <w:r w:rsidRPr="00E3300D">
        <w:t xml:space="preserve">Make sure to address </w:t>
      </w:r>
      <w:r>
        <w:t>ways</w:t>
      </w:r>
      <w:r w:rsidRPr="00E3300D">
        <w:t xml:space="preserve"> </w:t>
      </w:r>
      <w:r>
        <w:t xml:space="preserve">to approach the subordinate, the </w:t>
      </w:r>
      <w:r w:rsidRPr="00E3300D">
        <w:t xml:space="preserve">kinds of questions you would ask, and </w:t>
      </w:r>
      <w:r>
        <w:t>ways</w:t>
      </w:r>
      <w:r w:rsidRPr="00E3300D">
        <w:t xml:space="preserve"> to determine the best course of action.</w:t>
      </w:r>
    </w:p>
    <w:p w:rsidR="00181AFE" w:rsidRDefault="00181AFE" w:rsidP="00181AFE">
      <w:pPr>
        <w:pStyle w:val="TextIndent"/>
      </w:pPr>
    </w:p>
    <w:p w:rsidR="00181AFE" w:rsidRPr="00E3300D" w:rsidRDefault="00181AFE" w:rsidP="00181AFE">
      <w:pPr>
        <w:pStyle w:val="CommentText"/>
        <w:rPr>
          <w:rStyle w:val="Bold"/>
          <w:bCs/>
        </w:rPr>
      </w:pPr>
      <w:r w:rsidRPr="00E3300D">
        <w:rPr>
          <w:rStyle w:val="Bold"/>
          <w:bCs/>
        </w:rPr>
        <w:t>Scenario</w:t>
      </w:r>
    </w:p>
    <w:p w:rsidR="00181AFE" w:rsidRPr="00E3300D" w:rsidRDefault="00181AFE" w:rsidP="00181AFE">
      <w:pPr>
        <w:pStyle w:val="Text"/>
      </w:pPr>
      <w:r>
        <w:t>Ramirez, a driver/operator in your department, is normally outgoing and talkative, but has become more withdrawn and gloomy for the past two weeks. Yesterday, he was absent from his shift. He is back at work today, but still seems distracted.</w:t>
      </w:r>
    </w:p>
    <w:p w:rsidR="00181AFE" w:rsidRPr="00314C78" w:rsidRDefault="00181AFE" w:rsidP="00181AFE">
      <w:pPr>
        <w:pStyle w:val="MainTitle"/>
      </w:pPr>
      <w:r>
        <w:br w:type="page"/>
      </w:r>
      <w:r>
        <w:lastRenderedPageBreak/>
        <w:t xml:space="preserve">Skill </w:t>
      </w:r>
      <w:r w:rsidRPr="00E3300D">
        <w:t>4-</w:t>
      </w:r>
      <w:r>
        <w:t>2</w:t>
      </w:r>
    </w:p>
    <w:p w:rsidR="00181AFE" w:rsidRDefault="00181AFE" w:rsidP="00181AFE">
      <w:pPr>
        <w:pStyle w:val="MainTitle"/>
      </w:pPr>
      <w:r>
        <w:rPr>
          <w:sz w:val="40"/>
          <w:szCs w:val="40"/>
        </w:rPr>
        <w:t>Student Worksheet, cont.</w:t>
      </w:r>
    </w:p>
    <w:p w:rsidR="00181AFE" w:rsidRDefault="00181AFE" w:rsidP="00181AFE">
      <w:pPr>
        <w:pStyle w:val="TextIndent"/>
      </w:pPr>
    </w:p>
    <w:p w:rsidR="00181AFE" w:rsidRPr="00E3300D" w:rsidRDefault="00181AFE" w:rsidP="00181AFE">
      <w:pPr>
        <w:pStyle w:val="Text"/>
        <w:rPr>
          <w:rStyle w:val="Bold"/>
        </w:rPr>
      </w:pPr>
      <w:r w:rsidRPr="00E3300D">
        <w:rPr>
          <w:rStyle w:val="Bold"/>
        </w:rPr>
        <w:t>Home Town Fire Department</w:t>
      </w:r>
    </w:p>
    <w:p w:rsidR="00181AFE" w:rsidRDefault="00181AFE" w:rsidP="00181AFE">
      <w:pPr>
        <w:pStyle w:val="Text"/>
        <w:spacing w:before="0" w:after="0"/>
      </w:pPr>
      <w:r>
        <w:t xml:space="preserve">Policy: </w:t>
      </w:r>
      <w:r>
        <w:tab/>
        <w:t>Employee Assistance Program (EAP)</w:t>
      </w:r>
    </w:p>
    <w:p w:rsidR="00181AFE" w:rsidRDefault="00181AFE" w:rsidP="00181AFE">
      <w:pPr>
        <w:pStyle w:val="Text"/>
        <w:spacing w:before="0" w:after="0"/>
      </w:pPr>
      <w:r>
        <w:t>Policy #:</w:t>
      </w:r>
      <w:r>
        <w:tab/>
        <w:t>100.1</w:t>
      </w:r>
    </w:p>
    <w:p w:rsidR="00181AFE" w:rsidRDefault="00181AFE" w:rsidP="00181AFE">
      <w:pPr>
        <w:pStyle w:val="Text"/>
        <w:spacing w:before="0" w:after="0"/>
      </w:pPr>
      <w:r>
        <w:t>Effective:</w:t>
      </w:r>
      <w:r>
        <w:tab/>
        <w:t>September 1, 20XX</w:t>
      </w:r>
    </w:p>
    <w:p w:rsidR="00181AFE" w:rsidRDefault="00181AFE" w:rsidP="00181AFE">
      <w:pPr>
        <w:pStyle w:val="TextIndent"/>
        <w:ind w:left="0"/>
        <w:rPr>
          <w:u w:val="single"/>
        </w:rPr>
      </w:pPr>
    </w:p>
    <w:p w:rsidR="00181AFE" w:rsidRPr="00C91F17" w:rsidRDefault="00181AFE" w:rsidP="00181AFE">
      <w:pPr>
        <w:pStyle w:val="TextIndent"/>
        <w:ind w:left="0"/>
        <w:rPr>
          <w:u w:val="single"/>
        </w:rPr>
      </w:pPr>
      <w:r w:rsidRPr="00C91F17">
        <w:rPr>
          <w:u w:val="single"/>
        </w:rPr>
        <w:t>Policy</w:t>
      </w:r>
    </w:p>
    <w:p w:rsidR="00181AFE" w:rsidRDefault="00181AFE" w:rsidP="00181AFE">
      <w:pPr>
        <w:pStyle w:val="Text"/>
      </w:pPr>
      <w:r>
        <w:t>The Home Town Fire Department shall make available counseling assistance to employees and their families who are in distress from financial, emotional, medical, or professional problems.</w:t>
      </w:r>
    </w:p>
    <w:p w:rsidR="00181AFE" w:rsidRPr="00C91F17" w:rsidRDefault="00181AFE" w:rsidP="00181AFE">
      <w:pPr>
        <w:pStyle w:val="TextIndent"/>
        <w:ind w:left="0"/>
        <w:rPr>
          <w:u w:val="single"/>
        </w:rPr>
      </w:pPr>
      <w:r w:rsidRPr="00C91F17">
        <w:rPr>
          <w:u w:val="single"/>
        </w:rPr>
        <w:t>Procedure</w:t>
      </w:r>
    </w:p>
    <w:p w:rsidR="00181AFE" w:rsidRDefault="00181AFE" w:rsidP="00181AFE">
      <w:pPr>
        <w:pStyle w:val="Text-numbered"/>
      </w:pPr>
      <w:r>
        <w:t>1.</w:t>
      </w:r>
      <w:r>
        <w:tab/>
        <w:t>It is the responsibility of the company officer to identify the need for employee assistance based on family, financial, emotional, medical, or professional problems.</w:t>
      </w:r>
    </w:p>
    <w:p w:rsidR="00181AFE" w:rsidRDefault="00181AFE" w:rsidP="00181AFE">
      <w:pPr>
        <w:pStyle w:val="Text-numbered"/>
      </w:pPr>
      <w:r>
        <w:t>2.</w:t>
      </w:r>
      <w:r>
        <w:tab/>
        <w:t>Once a company officer suspects a problem may exist, the company officer shall review the EAP resource information with the employee. The company officer shall explain each benefit and the method for accessing the assistance.</w:t>
      </w:r>
    </w:p>
    <w:p w:rsidR="00181AFE" w:rsidRDefault="00181AFE" w:rsidP="00181AFE">
      <w:pPr>
        <w:pStyle w:val="Text-numbered"/>
      </w:pPr>
      <w:r>
        <w:t>3.</w:t>
      </w:r>
      <w:r>
        <w:tab/>
        <w:t>At all times the company officer shall avoid providing advice to the employee.</w:t>
      </w:r>
    </w:p>
    <w:p w:rsidR="00181AFE" w:rsidRDefault="00181AFE" w:rsidP="00181AFE">
      <w:pPr>
        <w:pStyle w:val="Text-numbered"/>
      </w:pPr>
      <w:r>
        <w:t>4.</w:t>
      </w:r>
      <w:r>
        <w:tab/>
        <w:t>If requested by the employee, the company officer may make the initial contact with an EAP counselor to schedule a meeting with the employee. The EAP help line is 555-7000.</w:t>
      </w:r>
    </w:p>
    <w:p w:rsidR="00181AFE" w:rsidRDefault="00181AFE" w:rsidP="00181AFE">
      <w:pPr>
        <w:pStyle w:val="Text-numbered"/>
      </w:pPr>
      <w:r>
        <w:t>5.</w:t>
      </w:r>
      <w:r>
        <w:tab/>
        <w:t>The company officer shall follow up with the employee within five calendar days to determine if further assistance is required.</w:t>
      </w:r>
    </w:p>
    <w:p w:rsidR="00181AFE" w:rsidRDefault="00181AFE" w:rsidP="00181AFE">
      <w:pPr>
        <w:pStyle w:val="Text-numbered"/>
      </w:pPr>
      <w:r>
        <w:t>6.</w:t>
      </w:r>
      <w:r>
        <w:tab/>
        <w:t>All information provided by the employee shall be confidential.</w:t>
      </w:r>
    </w:p>
    <w:p w:rsidR="00181AFE" w:rsidRPr="003C3E97" w:rsidRDefault="00181AFE" w:rsidP="00181AFE">
      <w:pPr>
        <w:pStyle w:val="MainTitle"/>
      </w:pPr>
    </w:p>
    <w:p w:rsidR="00181AFE" w:rsidRPr="003C3E97" w:rsidRDefault="00181AFE" w:rsidP="00181AFE">
      <w:pPr>
        <w:pStyle w:val="MainTitle"/>
      </w:pPr>
      <w:r>
        <w:t>Skill</w:t>
      </w:r>
      <w:r w:rsidRPr="003C3E97">
        <w:t xml:space="preserve"> </w:t>
      </w:r>
      <w:r w:rsidRPr="00565242">
        <w:t>4-</w:t>
      </w:r>
      <w:r>
        <w:t>3</w:t>
      </w:r>
    </w:p>
    <w:p w:rsidR="00181AFE" w:rsidRDefault="00181AFE" w:rsidP="00181AFE">
      <w:pPr>
        <w:pStyle w:val="MainTitle"/>
      </w:pPr>
      <w:r>
        <w:rPr>
          <w:sz w:val="40"/>
          <w:szCs w:val="40"/>
        </w:rPr>
        <w:t>Student Worksheet</w:t>
      </w:r>
    </w:p>
    <w:p w:rsidR="00181AFE" w:rsidRDefault="00181AFE" w:rsidP="00181AFE">
      <w:pPr>
        <w:pStyle w:val="StudentNameandDate"/>
      </w:pPr>
      <w:r w:rsidRPr="00074321">
        <w:t xml:space="preserve">Name </w:t>
      </w:r>
      <w:r w:rsidRPr="00074321">
        <w:tab/>
        <w:t xml:space="preserve"> Date </w:t>
      </w:r>
      <w:r w:rsidRPr="00074321">
        <w:tab/>
      </w:r>
    </w:p>
    <w:p w:rsidR="00181AFE" w:rsidRPr="004F4A42" w:rsidRDefault="00181AFE" w:rsidP="00181AFE">
      <w:pPr>
        <w:pStyle w:val="Objective"/>
        <w:rPr>
          <w:i/>
        </w:rPr>
      </w:pPr>
      <w:r w:rsidRPr="004F4A42">
        <w:rPr>
          <w:rStyle w:val="Bold"/>
          <w:color w:val="800000"/>
        </w:rPr>
        <w:t xml:space="preserve">Objective </w:t>
      </w:r>
      <w:r>
        <w:tab/>
      </w:r>
      <w:r w:rsidRPr="00225427">
        <w:t>Implement a plan to resolve an administrative problem</w:t>
      </w:r>
      <w:r w:rsidRPr="004F4A42">
        <w:t>.</w:t>
      </w:r>
      <w:r>
        <w:t xml:space="preserve"> </w:t>
      </w:r>
      <w:r w:rsidRPr="004F4A42">
        <w:rPr>
          <w:i/>
        </w:rPr>
        <w:t>[</w:t>
      </w:r>
      <w:r w:rsidRPr="00225427">
        <w:rPr>
          <w:i/>
        </w:rPr>
        <w:t>NFPA® 1021, 4.2.5</w:t>
      </w:r>
      <w:r w:rsidRPr="004F4A42">
        <w:rPr>
          <w:i/>
        </w:rPr>
        <w:t>]</w:t>
      </w:r>
    </w:p>
    <w:p w:rsidR="00181AFE" w:rsidRDefault="00181AFE" w:rsidP="00181AFE">
      <w:pPr>
        <w:pStyle w:val="Heading2"/>
        <w:rPr>
          <w:rStyle w:val="Bold"/>
          <w:b/>
        </w:rPr>
      </w:pPr>
      <w:r w:rsidRPr="009D68F3">
        <w:rPr>
          <w:rStyle w:val="Bold"/>
          <w:b/>
        </w:rPr>
        <w:t>Directions</w:t>
      </w:r>
    </w:p>
    <w:p w:rsidR="00181AFE" w:rsidRDefault="00181AFE" w:rsidP="00181AFE">
      <w:pPr>
        <w:pStyle w:val="Text-numbered"/>
      </w:pPr>
      <w:r>
        <w:t>1.</w:t>
      </w:r>
      <w:r>
        <w:tab/>
        <w:t xml:space="preserve">Using the following scenario, create a short, informal written document that outlines a plan for implementing a new human resources policy. </w:t>
      </w:r>
    </w:p>
    <w:p w:rsidR="00181AFE" w:rsidRDefault="00181AFE" w:rsidP="00181AFE">
      <w:pPr>
        <w:pStyle w:val="Text-numbered"/>
      </w:pPr>
      <w:r>
        <w:t>2.</w:t>
      </w:r>
      <w:r>
        <w:tab/>
        <w:t>Make sure that the document addresses in detail h</w:t>
      </w:r>
      <w:r w:rsidRPr="00690812">
        <w:t xml:space="preserve">ow the change </w:t>
      </w:r>
      <w:r>
        <w:t xml:space="preserve">should </w:t>
      </w:r>
      <w:r w:rsidRPr="00690812">
        <w:t>be implemented</w:t>
      </w:r>
      <w:r>
        <w:t>.</w:t>
      </w:r>
    </w:p>
    <w:p w:rsidR="00181AFE" w:rsidRDefault="00181AFE" w:rsidP="00181AFE">
      <w:pPr>
        <w:pStyle w:val="Text-numbered"/>
      </w:pPr>
      <w:r>
        <w:t>3.</w:t>
      </w:r>
      <w:r>
        <w:tab/>
        <w:t>Be prepared to e</w:t>
      </w:r>
      <w:r w:rsidRPr="0044447D">
        <w:t xml:space="preserve">xplain </w:t>
      </w:r>
      <w:r>
        <w:t>how you would address the situation. If you are working in a group, appoint a spokesperson to report on your work.</w:t>
      </w:r>
    </w:p>
    <w:p w:rsidR="00181AFE" w:rsidRPr="00314C78" w:rsidRDefault="00181AFE" w:rsidP="00181AFE">
      <w:pPr>
        <w:pStyle w:val="MainTitle"/>
      </w:pPr>
      <w:r>
        <w:rPr>
          <w:rStyle w:val="Bold"/>
          <w:bCs/>
        </w:rPr>
        <w:br w:type="page"/>
      </w:r>
      <w:r>
        <w:lastRenderedPageBreak/>
        <w:t xml:space="preserve">Skill </w:t>
      </w:r>
      <w:r w:rsidRPr="003B1156">
        <w:t>4-</w:t>
      </w:r>
      <w:r>
        <w:t>3</w:t>
      </w:r>
    </w:p>
    <w:p w:rsidR="00181AFE" w:rsidRDefault="00181AFE" w:rsidP="00181AFE">
      <w:pPr>
        <w:pStyle w:val="MainTitle"/>
      </w:pPr>
      <w:r>
        <w:rPr>
          <w:sz w:val="40"/>
          <w:szCs w:val="40"/>
        </w:rPr>
        <w:t>Student Worksheet, cont.</w:t>
      </w:r>
    </w:p>
    <w:p w:rsidR="00181AFE" w:rsidRDefault="00181AFE" w:rsidP="00181AFE">
      <w:pPr>
        <w:spacing w:line="360" w:lineRule="auto"/>
        <w:rPr>
          <w:rStyle w:val="Bold"/>
          <w:bCs/>
          <w:color w:val="800000"/>
        </w:rPr>
      </w:pPr>
    </w:p>
    <w:p w:rsidR="00181AFE" w:rsidRPr="003B1156" w:rsidRDefault="00181AFE" w:rsidP="00181AFE">
      <w:pPr>
        <w:spacing w:line="360" w:lineRule="auto"/>
        <w:rPr>
          <w:rStyle w:val="Bold"/>
          <w:bCs/>
          <w:color w:val="800000"/>
        </w:rPr>
      </w:pPr>
      <w:r w:rsidRPr="003B1156">
        <w:rPr>
          <w:rStyle w:val="Bold"/>
          <w:bCs/>
          <w:color w:val="800000"/>
        </w:rPr>
        <w:t>Scenario:</w:t>
      </w:r>
    </w:p>
    <w:p w:rsidR="00181AFE" w:rsidRDefault="00181AFE" w:rsidP="00181AFE">
      <w:r>
        <w:t>The fire chief has just sent out the following memo:</w:t>
      </w:r>
    </w:p>
    <w:p w:rsidR="00181AFE" w:rsidRDefault="00181AFE" w:rsidP="00181AFE"/>
    <w:p w:rsidR="00181AFE" w:rsidRDefault="00181AFE" w:rsidP="00181AFE"/>
    <w:p w:rsidR="00181AFE" w:rsidRDefault="00181AFE" w:rsidP="00181AFE"/>
    <w:p w:rsidR="00181AFE" w:rsidRDefault="00181AFE" w:rsidP="00181AFE">
      <w:r>
        <w:t>Date:</w:t>
      </w:r>
      <w:r>
        <w:tab/>
      </w:r>
      <w:r>
        <w:tab/>
        <w:t>October 1, 20</w:t>
      </w:r>
      <w:r w:rsidRPr="005475D7">
        <w:t>XX</w:t>
      </w:r>
    </w:p>
    <w:p w:rsidR="00181AFE" w:rsidRDefault="00181AFE" w:rsidP="00181AFE">
      <w:r>
        <w:t xml:space="preserve">To: </w:t>
      </w:r>
      <w:r>
        <w:tab/>
      </w:r>
      <w:r>
        <w:tab/>
        <w:t>Company Officer</w:t>
      </w:r>
    </w:p>
    <w:p w:rsidR="00181AFE" w:rsidRDefault="00181AFE" w:rsidP="00181AFE">
      <w:r>
        <w:t>From:</w:t>
      </w:r>
      <w:r>
        <w:tab/>
        <w:t>Fire Chief</w:t>
      </w:r>
    </w:p>
    <w:p w:rsidR="00181AFE" w:rsidRDefault="00181AFE" w:rsidP="00181AFE">
      <w:r>
        <w:t>Subject:</w:t>
      </w:r>
      <w:r>
        <w:tab/>
        <w:t>Shift trading policy</w:t>
      </w:r>
    </w:p>
    <w:p w:rsidR="00181AFE" w:rsidRDefault="00181AFE" w:rsidP="00181AFE"/>
    <w:p w:rsidR="00181AFE" w:rsidRDefault="00181AFE" w:rsidP="00181AFE"/>
    <w:p w:rsidR="00181AFE" w:rsidRDefault="00181AFE" w:rsidP="00181AFE">
      <w:r>
        <w:t>The Home Town Fire Department will begin a new policy that will take effect on January 1</w:t>
      </w:r>
      <w:r w:rsidRPr="0084456D">
        <w:rPr>
          <w:vertAlign w:val="superscript"/>
        </w:rPr>
        <w:t>st</w:t>
      </w:r>
      <w:r>
        <w:t>. This new policy states that:</w:t>
      </w:r>
    </w:p>
    <w:p w:rsidR="00181AFE" w:rsidRDefault="00181AFE" w:rsidP="00181AFE"/>
    <w:p w:rsidR="00181AFE" w:rsidRDefault="00181AFE" w:rsidP="00181AFE">
      <w:pPr>
        <w:pStyle w:val="TextBullet"/>
      </w:pPr>
      <w:r>
        <w:t>A</w:t>
      </w:r>
      <w:r w:rsidRPr="0084456D">
        <w:t>ny trades in shift must be reques</w:t>
      </w:r>
      <w:r>
        <w:t>ted at least a month in advance</w:t>
      </w:r>
    </w:p>
    <w:p w:rsidR="00181AFE" w:rsidRDefault="00181AFE" w:rsidP="00181AFE">
      <w:pPr>
        <w:pStyle w:val="TextBullet"/>
      </w:pPr>
      <w:r>
        <w:t>All requests must be made in writing</w:t>
      </w:r>
    </w:p>
    <w:p w:rsidR="00181AFE" w:rsidRDefault="00181AFE" w:rsidP="00181AFE">
      <w:pPr>
        <w:pStyle w:val="TextBullet"/>
      </w:pPr>
      <w:r>
        <w:t>All requests must be approved by the fire chief</w:t>
      </w:r>
    </w:p>
    <w:p w:rsidR="00181AFE" w:rsidRDefault="00181AFE" w:rsidP="00181AFE"/>
    <w:p w:rsidR="00181AFE" w:rsidRPr="0050664A" w:rsidRDefault="00181AFE" w:rsidP="00181AFE">
      <w:r>
        <w:t>Please communicate this new policy to your department as soon as possible.</w:t>
      </w:r>
    </w:p>
    <w:p w:rsidR="00181AFE" w:rsidRDefault="00181AFE" w:rsidP="00181AFE">
      <w:pPr>
        <w:pStyle w:val="Text"/>
      </w:pPr>
    </w:p>
    <w:p w:rsidR="00181AFE" w:rsidRDefault="0091266A" w:rsidP="0091266A">
      <w:pPr>
        <w:pStyle w:val="MainTitle"/>
      </w:pPr>
      <w:r>
        <w:t xml:space="preserve"> </w:t>
      </w:r>
    </w:p>
    <w:p w:rsidR="00181AFE" w:rsidRDefault="00181AFE" w:rsidP="00181AFE">
      <w:pPr>
        <w:pStyle w:val="TextIndent"/>
        <w:spacing w:before="0" w:after="0"/>
        <w:ind w:left="0"/>
      </w:pPr>
    </w:p>
    <w:p w:rsidR="00181AFE" w:rsidRDefault="00181AFE" w:rsidP="00181AFE">
      <w:pPr>
        <w:pStyle w:val="TextBullet"/>
        <w:numPr>
          <w:ilvl w:val="0"/>
          <w:numId w:val="0"/>
        </w:numPr>
        <w:ind w:left="1080" w:hanging="360"/>
      </w:pPr>
    </w:p>
    <w:p w:rsidR="00181AFE" w:rsidRDefault="00181AFE" w:rsidP="00181AFE">
      <w:pPr>
        <w:pStyle w:val="TextBullet"/>
        <w:numPr>
          <w:ilvl w:val="0"/>
          <w:numId w:val="0"/>
        </w:numPr>
        <w:ind w:left="1080" w:hanging="360"/>
      </w:pPr>
    </w:p>
    <w:p w:rsidR="0091266A" w:rsidRDefault="0091266A" w:rsidP="00181AFE">
      <w:pPr>
        <w:pStyle w:val="MainTitle"/>
      </w:pPr>
    </w:p>
    <w:p w:rsidR="0091266A" w:rsidRDefault="0091266A" w:rsidP="00181AFE">
      <w:pPr>
        <w:pStyle w:val="MainTitle"/>
      </w:pPr>
    </w:p>
    <w:p w:rsidR="00181AFE" w:rsidRPr="003C3E97" w:rsidRDefault="00181AFE" w:rsidP="00181AFE">
      <w:pPr>
        <w:pStyle w:val="MainTitle"/>
      </w:pPr>
      <w:r>
        <w:lastRenderedPageBreak/>
        <w:t>Skill</w:t>
      </w:r>
      <w:r w:rsidRPr="003C3E97">
        <w:t xml:space="preserve"> </w:t>
      </w:r>
      <w:r w:rsidRPr="00D5771C">
        <w:t>5-</w:t>
      </w:r>
      <w:r>
        <w:t>1</w:t>
      </w:r>
    </w:p>
    <w:p w:rsidR="00181AFE" w:rsidRDefault="00181AFE" w:rsidP="00181AFE">
      <w:pPr>
        <w:pStyle w:val="MainTitle"/>
      </w:pPr>
      <w:r>
        <w:rPr>
          <w:sz w:val="40"/>
          <w:szCs w:val="40"/>
        </w:rPr>
        <w:t>Student Worksheet</w:t>
      </w:r>
    </w:p>
    <w:p w:rsidR="00181AFE" w:rsidRDefault="00181AFE" w:rsidP="00181AFE">
      <w:pPr>
        <w:pStyle w:val="StudentNameandDate"/>
      </w:pPr>
      <w:r w:rsidRPr="00074321">
        <w:t xml:space="preserve">Name </w:t>
      </w:r>
      <w:r w:rsidRPr="00074321">
        <w:tab/>
        <w:t xml:space="preserve"> Date </w:t>
      </w:r>
      <w:r w:rsidRPr="00074321">
        <w:tab/>
      </w:r>
    </w:p>
    <w:p w:rsidR="00181AFE" w:rsidRPr="004F4A42" w:rsidRDefault="00181AFE" w:rsidP="00181AFE">
      <w:pPr>
        <w:pStyle w:val="Objective"/>
        <w:rPr>
          <w:i/>
        </w:rPr>
      </w:pPr>
      <w:r w:rsidRPr="004F4A42">
        <w:rPr>
          <w:rStyle w:val="Bold"/>
        </w:rPr>
        <w:t xml:space="preserve">Objective </w:t>
      </w:r>
      <w:r>
        <w:tab/>
      </w:r>
      <w:r w:rsidRPr="00CE2860">
        <w:t>Compose a written document relating to the fire service</w:t>
      </w:r>
      <w:r w:rsidRPr="004F4A42">
        <w:t>.</w:t>
      </w:r>
      <w:r>
        <w:t xml:space="preserve"> </w:t>
      </w:r>
      <w:r w:rsidRPr="004F4A42">
        <w:rPr>
          <w:i/>
        </w:rPr>
        <w:t>[</w:t>
      </w:r>
      <w:r w:rsidRPr="00CE2860">
        <w:rPr>
          <w:i/>
        </w:rPr>
        <w:t>NFPA® 1021, 4.1.2</w:t>
      </w:r>
      <w:r w:rsidRPr="004F4A42">
        <w:rPr>
          <w:i/>
        </w:rPr>
        <w:t>]</w:t>
      </w:r>
    </w:p>
    <w:p w:rsidR="00181AFE" w:rsidRDefault="00181AFE" w:rsidP="00181AFE">
      <w:pPr>
        <w:pStyle w:val="Heading2"/>
      </w:pPr>
      <w:r w:rsidRPr="009D68F3">
        <w:rPr>
          <w:rStyle w:val="Bold"/>
          <w:b/>
        </w:rPr>
        <w:t>Directions</w:t>
      </w:r>
    </w:p>
    <w:p w:rsidR="00181AFE" w:rsidRDefault="00181AFE" w:rsidP="00181AFE">
      <w:pPr>
        <w:pStyle w:val="Text"/>
      </w:pPr>
      <w:r>
        <w:t>Using the following scenario, compose a short, formal letter that demonstrates good written communication skills. Strive for accuracy, concision, and professionalism. If needed, use the space provided on page 2 of the Student Worksheet.</w:t>
      </w:r>
    </w:p>
    <w:p w:rsidR="00181AFE" w:rsidRDefault="00181AFE" w:rsidP="00181AFE">
      <w:pPr>
        <w:pStyle w:val="Note"/>
      </w:pPr>
      <w:r>
        <w:t>Note:</w:t>
      </w:r>
    </w:p>
    <w:p w:rsidR="00181AFE" w:rsidRDefault="00181AFE" w:rsidP="00181AFE">
      <w:pPr>
        <w:pStyle w:val="TextIndent"/>
      </w:pPr>
      <w:r>
        <w:t>Be sure that the letter is formatted correctly as a business letter and that it is free of any errors or typos.</w:t>
      </w:r>
    </w:p>
    <w:p w:rsidR="00181AFE" w:rsidRDefault="00181AFE" w:rsidP="00181AFE">
      <w:pPr>
        <w:pStyle w:val="Text"/>
      </w:pPr>
    </w:p>
    <w:p w:rsidR="00181AFE" w:rsidRPr="00CE2860" w:rsidRDefault="00181AFE" w:rsidP="00181AFE">
      <w:pPr>
        <w:pStyle w:val="Text"/>
        <w:rPr>
          <w:rStyle w:val="Bold"/>
          <w:bCs/>
        </w:rPr>
      </w:pPr>
      <w:r>
        <w:rPr>
          <w:rStyle w:val="Bold"/>
          <w:bCs/>
        </w:rPr>
        <w:t>Scenario</w:t>
      </w:r>
    </w:p>
    <w:p w:rsidR="00181AFE" w:rsidRPr="00CE2860" w:rsidRDefault="00181AFE" w:rsidP="00181AFE">
      <w:pPr>
        <w:pStyle w:val="Text"/>
      </w:pPr>
      <w:r w:rsidRPr="00CE2860">
        <w:t>Your station’s open house celebrated the dedication of a new apparatus on October 5th. A few days later, you and your chief are discussing the event’s proceedings. The mayor gave a short speech at the ceremony that praised the fire department’s work and stressed the importance of fire safety to the attendees. Your chief wants to properly thank the mayor and asks you to write a letter to formally do so.</w:t>
      </w:r>
    </w:p>
    <w:p w:rsidR="00181AFE" w:rsidRPr="003C3E97" w:rsidRDefault="00181AFE" w:rsidP="00181AFE">
      <w:pPr>
        <w:pStyle w:val="MainTitle"/>
      </w:pPr>
      <w:r>
        <w:br w:type="page"/>
      </w:r>
    </w:p>
    <w:p w:rsidR="00C4009C" w:rsidRDefault="00C4009C" w:rsidP="00181AFE">
      <w:pPr>
        <w:pStyle w:val="MainTitle"/>
      </w:pPr>
    </w:p>
    <w:p w:rsidR="00181AFE" w:rsidRPr="003C3E97" w:rsidRDefault="00181AFE" w:rsidP="00181AFE">
      <w:pPr>
        <w:pStyle w:val="MainTitle"/>
      </w:pPr>
      <w:r>
        <w:t>Skill</w:t>
      </w:r>
      <w:r w:rsidRPr="003C3E97">
        <w:t xml:space="preserve"> </w:t>
      </w:r>
      <w:r w:rsidRPr="006F26C0">
        <w:t>6-</w:t>
      </w:r>
      <w:r>
        <w:t>1</w:t>
      </w:r>
    </w:p>
    <w:p w:rsidR="00181AFE" w:rsidRDefault="00181AFE" w:rsidP="00181AFE">
      <w:pPr>
        <w:pStyle w:val="MainTitle"/>
      </w:pPr>
      <w:r>
        <w:rPr>
          <w:sz w:val="40"/>
          <w:szCs w:val="40"/>
        </w:rPr>
        <w:t>Student Worksheet</w:t>
      </w:r>
    </w:p>
    <w:p w:rsidR="00181AFE" w:rsidRDefault="00181AFE" w:rsidP="00181AFE">
      <w:pPr>
        <w:pStyle w:val="StudentNameandDate"/>
      </w:pPr>
      <w:r w:rsidRPr="00074321">
        <w:t xml:space="preserve">Name </w:t>
      </w:r>
      <w:r w:rsidRPr="00074321">
        <w:tab/>
        <w:t xml:space="preserve"> Date </w:t>
      </w:r>
      <w:r w:rsidRPr="00074321">
        <w:tab/>
      </w:r>
    </w:p>
    <w:p w:rsidR="00181AFE" w:rsidRPr="004F4A42" w:rsidRDefault="00181AFE" w:rsidP="00181AFE">
      <w:pPr>
        <w:pStyle w:val="Objective"/>
        <w:rPr>
          <w:i/>
        </w:rPr>
      </w:pPr>
      <w:r w:rsidRPr="004F4A42">
        <w:rPr>
          <w:rStyle w:val="Bold"/>
          <w:color w:val="800000"/>
        </w:rPr>
        <w:t xml:space="preserve">Objective </w:t>
      </w:r>
      <w:r>
        <w:tab/>
      </w:r>
      <w:r w:rsidRPr="00FA487B">
        <w:t>Propose a revision to existing departmental procedures</w:t>
      </w:r>
      <w:r w:rsidRPr="004F4A42">
        <w:t>.</w:t>
      </w:r>
      <w:r>
        <w:t xml:space="preserve"> </w:t>
      </w:r>
      <w:r w:rsidRPr="004F4A42">
        <w:rPr>
          <w:i/>
        </w:rPr>
        <w:t>[</w:t>
      </w:r>
      <w:r w:rsidRPr="00FA487B">
        <w:rPr>
          <w:i/>
        </w:rPr>
        <w:t>NFPA® 1021, 4.4.1</w:t>
      </w:r>
      <w:r w:rsidRPr="004F4A42">
        <w:rPr>
          <w:i/>
        </w:rPr>
        <w:t>]</w:t>
      </w:r>
    </w:p>
    <w:p w:rsidR="00181AFE" w:rsidRDefault="00181AFE" w:rsidP="00181AFE">
      <w:pPr>
        <w:pStyle w:val="Heading2"/>
      </w:pPr>
      <w:r w:rsidRPr="009D68F3">
        <w:rPr>
          <w:rStyle w:val="Bold"/>
          <w:b/>
        </w:rPr>
        <w:t>Directions</w:t>
      </w:r>
    </w:p>
    <w:p w:rsidR="00181AFE" w:rsidRDefault="00181AFE" w:rsidP="00181AFE">
      <w:pPr>
        <w:pStyle w:val="Text"/>
      </w:pPr>
      <w:r w:rsidRPr="00FA487B">
        <w:t>Create a short proposal in the form of a memo or e</w:t>
      </w:r>
      <w:r>
        <w:t>-</w:t>
      </w:r>
      <w:r w:rsidRPr="00FA487B">
        <w:t>mail (see Chapter 5) addressed to your superior officer that suggests a revision to a specific departmental SOP. Use the scenario provided</w:t>
      </w:r>
      <w:r w:rsidR="00BD1635">
        <w:t>.</w:t>
      </w:r>
      <w:r w:rsidRPr="00FA487B">
        <w:t xml:space="preserve"> </w:t>
      </w:r>
      <w:r w:rsidR="00BD1635">
        <w:t xml:space="preserve">Use the SOP provided </w:t>
      </w:r>
      <w:r w:rsidR="0086392C">
        <w:t>below  as a sample template</w:t>
      </w:r>
      <w:r w:rsidR="00BD1635">
        <w:t xml:space="preserve"> </w:t>
      </w:r>
      <w:r w:rsidR="0086392C">
        <w:t>or your dpeartment’s policy format to</w:t>
      </w:r>
      <w:r w:rsidR="00BD1635">
        <w:t xml:space="preserve"> </w:t>
      </w:r>
      <w:r w:rsidR="0086392C">
        <w:t>complete</w:t>
      </w:r>
      <w:r w:rsidR="00BD1635">
        <w:t xml:space="preserve"> this assignment.</w:t>
      </w:r>
    </w:p>
    <w:p w:rsidR="00181AFE" w:rsidRPr="00FA487B" w:rsidRDefault="00181AFE" w:rsidP="00181AFE">
      <w:pPr>
        <w:pStyle w:val="Text"/>
        <w:rPr>
          <w:rStyle w:val="Bold"/>
          <w:bCs/>
          <w:color w:val="800000"/>
        </w:rPr>
      </w:pPr>
      <w:r w:rsidRPr="00FA487B">
        <w:rPr>
          <w:rStyle w:val="Bold"/>
          <w:bCs/>
          <w:color w:val="800000"/>
        </w:rPr>
        <w:t>Optional scenario:</w:t>
      </w:r>
    </w:p>
    <w:p w:rsidR="00181AFE" w:rsidRPr="00FA487B" w:rsidRDefault="00181AFE" w:rsidP="00181AFE">
      <w:pPr>
        <w:pStyle w:val="Text"/>
      </w:pPr>
      <w:r w:rsidRPr="00FA487B">
        <w:t>Weekly washing and cleaning</w:t>
      </w:r>
      <w:r>
        <w:t xml:space="preserve"> of the department’s vehicles are</w:t>
      </w:r>
      <w:r w:rsidRPr="00FA487B">
        <w:t xml:space="preserve"> scheduled to be done every Thursday. With the addition of the new apparatus, however, cleaning all the vehicles on the same day has become more challenging. You’ve noticed that Fridays have traditionally been slow days and some cleaning could easily get done on that day.</w:t>
      </w:r>
    </w:p>
    <w:p w:rsidR="0086392C" w:rsidRDefault="0086392C" w:rsidP="0086392C">
      <w:pPr>
        <w:pStyle w:val="MainTitle"/>
      </w:pPr>
    </w:p>
    <w:p w:rsidR="0086392C" w:rsidRDefault="0086392C" w:rsidP="0086392C">
      <w:pPr>
        <w:pStyle w:val="Text"/>
        <w:rPr>
          <w:rStyle w:val="Bold"/>
        </w:rPr>
      </w:pPr>
    </w:p>
    <w:p w:rsidR="0086392C" w:rsidRDefault="0086392C" w:rsidP="0086392C">
      <w:pPr>
        <w:pStyle w:val="Text"/>
        <w:rPr>
          <w:rStyle w:val="Bold"/>
        </w:rPr>
      </w:pPr>
    </w:p>
    <w:p w:rsidR="0086392C" w:rsidRDefault="0086392C" w:rsidP="0086392C">
      <w:pPr>
        <w:pStyle w:val="Text"/>
        <w:rPr>
          <w:rStyle w:val="Bold"/>
        </w:rPr>
      </w:pPr>
    </w:p>
    <w:p w:rsidR="0086392C" w:rsidRDefault="0086392C" w:rsidP="0086392C">
      <w:pPr>
        <w:pStyle w:val="Text"/>
        <w:rPr>
          <w:rStyle w:val="Bold"/>
        </w:rPr>
      </w:pPr>
    </w:p>
    <w:p w:rsidR="0086392C" w:rsidRDefault="0086392C" w:rsidP="0086392C">
      <w:pPr>
        <w:pStyle w:val="Text"/>
        <w:rPr>
          <w:rStyle w:val="Bold"/>
        </w:rPr>
      </w:pPr>
    </w:p>
    <w:p w:rsidR="0086392C" w:rsidRDefault="0086392C" w:rsidP="0086392C">
      <w:pPr>
        <w:pStyle w:val="Text"/>
        <w:rPr>
          <w:rStyle w:val="Bold"/>
        </w:rPr>
      </w:pPr>
    </w:p>
    <w:p w:rsidR="0086392C" w:rsidRDefault="0086392C" w:rsidP="0086392C">
      <w:pPr>
        <w:pStyle w:val="Text"/>
        <w:rPr>
          <w:rStyle w:val="Bold"/>
        </w:rPr>
      </w:pPr>
    </w:p>
    <w:p w:rsidR="0086392C" w:rsidRPr="00E3300D" w:rsidRDefault="0086392C" w:rsidP="0086392C">
      <w:pPr>
        <w:pStyle w:val="Text"/>
        <w:rPr>
          <w:rStyle w:val="Bold"/>
        </w:rPr>
      </w:pPr>
      <w:r w:rsidRPr="00E3300D">
        <w:rPr>
          <w:rStyle w:val="Bold"/>
        </w:rPr>
        <w:t>Home Town Fire Department</w:t>
      </w:r>
    </w:p>
    <w:p w:rsidR="0086392C" w:rsidRDefault="0086392C" w:rsidP="0086392C">
      <w:pPr>
        <w:pStyle w:val="Text"/>
        <w:spacing w:before="0" w:after="0"/>
      </w:pPr>
      <w:r>
        <w:t xml:space="preserve">Policy: </w:t>
      </w:r>
      <w:r>
        <w:tab/>
        <w:t>Employee Assistance Program (EAP)</w:t>
      </w:r>
    </w:p>
    <w:p w:rsidR="0086392C" w:rsidRDefault="0086392C" w:rsidP="0086392C">
      <w:pPr>
        <w:pStyle w:val="Text"/>
        <w:spacing w:before="0" w:after="0"/>
      </w:pPr>
      <w:r>
        <w:t>Policy #:</w:t>
      </w:r>
      <w:r>
        <w:tab/>
        <w:t>100.1</w:t>
      </w:r>
    </w:p>
    <w:p w:rsidR="0086392C" w:rsidRDefault="0086392C" w:rsidP="0086392C">
      <w:pPr>
        <w:pStyle w:val="Text"/>
        <w:spacing w:before="0" w:after="0"/>
      </w:pPr>
      <w:r>
        <w:t>Effective:</w:t>
      </w:r>
      <w:r>
        <w:tab/>
        <w:t>September 1, 20XX</w:t>
      </w:r>
    </w:p>
    <w:p w:rsidR="0086392C" w:rsidRDefault="0086392C" w:rsidP="0086392C">
      <w:pPr>
        <w:pStyle w:val="TextIndent"/>
        <w:ind w:left="0"/>
        <w:rPr>
          <w:u w:val="single"/>
        </w:rPr>
      </w:pPr>
    </w:p>
    <w:p w:rsidR="0086392C" w:rsidRPr="00C91F17" w:rsidRDefault="0086392C" w:rsidP="0086392C">
      <w:pPr>
        <w:pStyle w:val="TextIndent"/>
        <w:ind w:left="0"/>
        <w:rPr>
          <w:u w:val="single"/>
        </w:rPr>
      </w:pPr>
      <w:r w:rsidRPr="00C91F17">
        <w:rPr>
          <w:u w:val="single"/>
        </w:rPr>
        <w:t>Policy</w:t>
      </w:r>
    </w:p>
    <w:p w:rsidR="0086392C" w:rsidRDefault="0086392C" w:rsidP="0086392C">
      <w:pPr>
        <w:pStyle w:val="Text"/>
      </w:pPr>
      <w:r>
        <w:t>The Home Town Fire Department shall make available counseling assistance to employees and their families who are in distress from financial, emotional, medical, or professional problems.</w:t>
      </w:r>
    </w:p>
    <w:p w:rsidR="0086392C" w:rsidRPr="00C91F17" w:rsidRDefault="0086392C" w:rsidP="0086392C">
      <w:pPr>
        <w:pStyle w:val="TextIndent"/>
        <w:ind w:left="0"/>
        <w:rPr>
          <w:u w:val="single"/>
        </w:rPr>
      </w:pPr>
      <w:r w:rsidRPr="00C91F17">
        <w:rPr>
          <w:u w:val="single"/>
        </w:rPr>
        <w:t>Procedure</w:t>
      </w:r>
    </w:p>
    <w:p w:rsidR="0086392C" w:rsidRDefault="0086392C" w:rsidP="0086392C">
      <w:pPr>
        <w:pStyle w:val="Text-numbered"/>
      </w:pPr>
      <w:r>
        <w:t>1.</w:t>
      </w:r>
      <w:r>
        <w:tab/>
        <w:t>It is the responsibility of the company officer to identify the need for employee assistance based on family, financial, emotional, medical, or professional problems.</w:t>
      </w:r>
    </w:p>
    <w:p w:rsidR="0086392C" w:rsidRDefault="0086392C" w:rsidP="0086392C">
      <w:pPr>
        <w:pStyle w:val="Text-numbered"/>
      </w:pPr>
      <w:r>
        <w:t>2.</w:t>
      </w:r>
      <w:r>
        <w:tab/>
        <w:t>Once a company officer suspects a problem may exist, the company officer shall review the EAP resource information with the employee. The company officer shall explain each benefit and the method for accessing the assistance.</w:t>
      </w:r>
    </w:p>
    <w:p w:rsidR="0086392C" w:rsidRDefault="0086392C" w:rsidP="0086392C">
      <w:pPr>
        <w:pStyle w:val="Text-numbered"/>
      </w:pPr>
      <w:r>
        <w:t>3.</w:t>
      </w:r>
      <w:r>
        <w:tab/>
        <w:t>At all times the company officer shall avoid providing advice to the employee.</w:t>
      </w:r>
    </w:p>
    <w:p w:rsidR="0086392C" w:rsidRDefault="0086392C" w:rsidP="0086392C">
      <w:pPr>
        <w:pStyle w:val="Text-numbered"/>
      </w:pPr>
      <w:r>
        <w:t>4.</w:t>
      </w:r>
      <w:r>
        <w:tab/>
        <w:t>If requested by the employee, the company officer may make the initial contact with an EAP counselor to schedule a meeting with the employee. The EAP help line is 555-7000.</w:t>
      </w:r>
    </w:p>
    <w:p w:rsidR="0086392C" w:rsidRDefault="0086392C" w:rsidP="0086392C">
      <w:pPr>
        <w:pStyle w:val="Text-numbered"/>
      </w:pPr>
      <w:r>
        <w:t>5.</w:t>
      </w:r>
      <w:r>
        <w:tab/>
        <w:t>The company officer shall follow up with the employee within five calendar days to determine if further assistance is required.</w:t>
      </w:r>
    </w:p>
    <w:p w:rsidR="00181AFE" w:rsidRPr="00F15DDD" w:rsidRDefault="0086392C" w:rsidP="00F15DDD">
      <w:pPr>
        <w:pStyle w:val="Text-numbered"/>
      </w:pPr>
      <w:r>
        <w:t>6.</w:t>
      </w:r>
      <w:r>
        <w:tab/>
        <w:t>All information provided by the employee shall be confidential.</w:t>
      </w:r>
    </w:p>
    <w:p w:rsidR="00181AFE" w:rsidRPr="003C3E97" w:rsidRDefault="00181AFE" w:rsidP="00181AFE">
      <w:pPr>
        <w:pStyle w:val="MainTitle"/>
      </w:pPr>
      <w:r w:rsidRPr="003C3E97">
        <w:rPr>
          <w:rStyle w:val="Bold"/>
          <w:b/>
        </w:rPr>
        <w:br w:type="page"/>
      </w:r>
      <w:r>
        <w:lastRenderedPageBreak/>
        <w:t>Skill</w:t>
      </w:r>
      <w:r w:rsidRPr="003C3E97">
        <w:t xml:space="preserve"> </w:t>
      </w:r>
      <w:r w:rsidRPr="00FC13B4">
        <w:t>6-</w:t>
      </w:r>
      <w:r>
        <w:t>2</w:t>
      </w:r>
    </w:p>
    <w:p w:rsidR="00181AFE" w:rsidRDefault="00181AFE" w:rsidP="00181AFE">
      <w:pPr>
        <w:pStyle w:val="MainTitle"/>
      </w:pPr>
      <w:r>
        <w:rPr>
          <w:sz w:val="40"/>
          <w:szCs w:val="40"/>
        </w:rPr>
        <w:t>Student Worksheet</w:t>
      </w:r>
    </w:p>
    <w:p w:rsidR="00181AFE" w:rsidRDefault="00181AFE" w:rsidP="00181AFE">
      <w:pPr>
        <w:pStyle w:val="StudentNameandDate"/>
      </w:pPr>
      <w:r w:rsidRPr="00074321">
        <w:t xml:space="preserve">Name </w:t>
      </w:r>
      <w:r w:rsidRPr="00074321">
        <w:tab/>
        <w:t xml:space="preserve"> Date </w:t>
      </w:r>
      <w:r w:rsidRPr="00074321">
        <w:tab/>
      </w:r>
    </w:p>
    <w:p w:rsidR="00181AFE" w:rsidRPr="004F4A42" w:rsidRDefault="00181AFE" w:rsidP="00181AFE">
      <w:pPr>
        <w:pStyle w:val="Objective"/>
        <w:rPr>
          <w:i/>
        </w:rPr>
      </w:pPr>
      <w:r w:rsidRPr="004F4A42">
        <w:rPr>
          <w:rStyle w:val="Bold"/>
          <w:color w:val="800000"/>
        </w:rPr>
        <w:t xml:space="preserve">Objective </w:t>
      </w:r>
      <w:r>
        <w:tab/>
      </w:r>
      <w:r w:rsidRPr="002508D4">
        <w:t>Develop a budget request for a specific departmental need</w:t>
      </w:r>
      <w:r w:rsidRPr="004F4A42">
        <w:t>.</w:t>
      </w:r>
      <w:r>
        <w:t xml:space="preserve"> </w:t>
      </w:r>
      <w:r w:rsidRPr="004F4A42">
        <w:rPr>
          <w:i/>
        </w:rPr>
        <w:t>[</w:t>
      </w:r>
      <w:r w:rsidRPr="002508D4">
        <w:rPr>
          <w:i/>
        </w:rPr>
        <w:t>NFPA® 1021, 4.4.3</w:t>
      </w:r>
      <w:r w:rsidRPr="004F4A42">
        <w:rPr>
          <w:i/>
        </w:rPr>
        <w:t>]</w:t>
      </w:r>
    </w:p>
    <w:p w:rsidR="00181AFE" w:rsidRDefault="00181AFE" w:rsidP="00181AFE">
      <w:pPr>
        <w:pStyle w:val="Heading2"/>
      </w:pPr>
      <w:r w:rsidRPr="009D68F3">
        <w:rPr>
          <w:rStyle w:val="Bold"/>
          <w:b/>
        </w:rPr>
        <w:t>Directions</w:t>
      </w:r>
    </w:p>
    <w:p w:rsidR="00F15DDD" w:rsidRPr="00FC13B4" w:rsidRDefault="00F15DDD" w:rsidP="00F15DDD">
      <w:pPr>
        <w:pStyle w:val="Text-numbered"/>
      </w:pPr>
      <w:r w:rsidRPr="00FC13B4">
        <w:t>1.</w:t>
      </w:r>
      <w:r w:rsidRPr="00FC13B4">
        <w:tab/>
        <w:t xml:space="preserve">This activity </w:t>
      </w:r>
      <w:r>
        <w:t>will</w:t>
      </w:r>
      <w:r w:rsidRPr="00FC13B4">
        <w:t xml:space="preserve"> be performed individually</w:t>
      </w:r>
      <w:r>
        <w:t>.</w:t>
      </w:r>
      <w:r w:rsidRPr="00FC13B4">
        <w:t xml:space="preserve"> </w:t>
      </w:r>
    </w:p>
    <w:p w:rsidR="00F15DDD" w:rsidRPr="00FC13B4" w:rsidRDefault="00F15DDD" w:rsidP="00F15DDD">
      <w:pPr>
        <w:pStyle w:val="Text-numbered"/>
      </w:pPr>
      <w:r w:rsidRPr="00FC13B4">
        <w:t>2.</w:t>
      </w:r>
      <w:r w:rsidRPr="00FC13B4">
        <w:tab/>
        <w:t xml:space="preserve">Provide the students with copies of </w:t>
      </w:r>
      <w:r>
        <w:t>a</w:t>
      </w:r>
      <w:r w:rsidRPr="00FC13B4">
        <w:t xml:space="preserve"> department’s budget request form OR provide them with copi</w:t>
      </w:r>
      <w:r>
        <w:t xml:space="preserve">es of the form provided in this </w:t>
      </w:r>
      <w:r w:rsidRPr="00FC13B4">
        <w:t>activity.</w:t>
      </w:r>
    </w:p>
    <w:p w:rsidR="00F15DDD" w:rsidRPr="00FC13B4" w:rsidRDefault="00F15DDD" w:rsidP="00F15DDD">
      <w:pPr>
        <w:pStyle w:val="Text-numbered"/>
      </w:pPr>
      <w:r w:rsidRPr="00FC13B4">
        <w:t>3.</w:t>
      </w:r>
      <w:r w:rsidRPr="00FC13B4">
        <w:tab/>
      </w:r>
      <w:r>
        <w:t>C</w:t>
      </w:r>
      <w:r w:rsidRPr="00FC13B4">
        <w:t>omplete the budget request form using the information provided in the scenario so that the form is filled out completely and accurately.</w:t>
      </w:r>
    </w:p>
    <w:p w:rsidR="00F15DDD" w:rsidRDefault="00F15DDD" w:rsidP="00F15DDD">
      <w:pPr>
        <w:pStyle w:val="Text-numbered"/>
      </w:pPr>
      <w:r>
        <w:t>4</w:t>
      </w:r>
      <w:r w:rsidRPr="00FC13B4">
        <w:t>.</w:t>
      </w:r>
      <w:r w:rsidRPr="00FC13B4">
        <w:tab/>
      </w:r>
      <w:r>
        <w:t>E</w:t>
      </w:r>
      <w:r w:rsidRPr="00FC13B4">
        <w:t xml:space="preserve">xplain </w:t>
      </w:r>
      <w:r>
        <w:t>your</w:t>
      </w:r>
      <w:r w:rsidRPr="00FC13B4">
        <w:t xml:space="preserve"> choices</w:t>
      </w:r>
      <w:r>
        <w:t xml:space="preserve"> and/or methodologies</w:t>
      </w:r>
      <w:r w:rsidRPr="00FC13B4">
        <w:t>.</w:t>
      </w:r>
    </w:p>
    <w:p w:rsidR="00181AFE" w:rsidRDefault="00F15DDD" w:rsidP="00181AFE">
      <w:pPr>
        <w:pStyle w:val="Text"/>
      </w:pPr>
      <w:r>
        <w:t xml:space="preserve">5.     </w:t>
      </w:r>
      <w:r w:rsidR="00181AFE" w:rsidRPr="002508D4">
        <w:t xml:space="preserve">Complete the following </w:t>
      </w:r>
      <w:r w:rsidR="00181AFE">
        <w:t>expenditure</w:t>
      </w:r>
      <w:r w:rsidR="00181AFE" w:rsidRPr="002508D4">
        <w:t xml:space="preserve"> request form using the </w:t>
      </w:r>
      <w:r>
        <w:t xml:space="preserve">      </w:t>
      </w:r>
      <w:r>
        <w:tab/>
      </w:r>
      <w:r w:rsidR="00181AFE" w:rsidRPr="002508D4">
        <w:t xml:space="preserve">information in the </w:t>
      </w:r>
      <w:r w:rsidR="00181AFE">
        <w:t xml:space="preserve">accompanying </w:t>
      </w:r>
      <w:r w:rsidR="00181AFE" w:rsidRPr="002508D4">
        <w:t>scenario.</w:t>
      </w:r>
    </w:p>
    <w:p w:rsidR="00181AFE" w:rsidRPr="001F0F52" w:rsidRDefault="00181AFE" w:rsidP="00181AFE">
      <w:pPr>
        <w:pStyle w:val="Heading2"/>
      </w:pPr>
      <w:r>
        <w:t>Scenario</w:t>
      </w:r>
    </w:p>
    <w:p w:rsidR="00181AFE" w:rsidRDefault="00181AFE" w:rsidP="00181AFE">
      <w:pPr>
        <w:pStyle w:val="Text"/>
      </w:pPr>
      <w:r w:rsidRPr="001F0F52">
        <w:t xml:space="preserve">The department has just hired two new firefighters, both of whom are very tall. The department </w:t>
      </w:r>
      <w:r>
        <w:t>will</w:t>
      </w:r>
      <w:r w:rsidRPr="001F0F52">
        <w:t xml:space="preserve"> need to special order their PPE. Looking through your department’s product information, it appears the price will be about $2,000 a person. There is currently $15,000 left in the budget for PPE, and </w:t>
      </w:r>
      <w:r>
        <w:t xml:space="preserve">the money </w:t>
      </w:r>
      <w:r w:rsidRPr="001F0F52">
        <w:t>is found in account number 678055. You will need to prepare a purchase request made out to the company, Larson Protective Equipment, Inc. Once the order is placed, delivery is expected in one week.</w:t>
      </w:r>
    </w:p>
    <w:p w:rsidR="00181AFE" w:rsidRDefault="00181AFE" w:rsidP="00181AFE">
      <w:pPr>
        <w:pStyle w:val="Text"/>
        <w:rPr>
          <w:b/>
        </w:rPr>
      </w:pPr>
    </w:p>
    <w:p w:rsidR="00181AFE" w:rsidRPr="00314C78" w:rsidRDefault="00181AFE" w:rsidP="00181AFE">
      <w:pPr>
        <w:pStyle w:val="MainTitle"/>
      </w:pPr>
      <w:r>
        <w:br w:type="page"/>
      </w:r>
      <w:r>
        <w:lastRenderedPageBreak/>
        <w:t xml:space="preserve">Skill </w:t>
      </w:r>
      <w:r w:rsidRPr="00FC13B4">
        <w:t>6-</w:t>
      </w:r>
      <w:r>
        <w:t>2</w:t>
      </w:r>
    </w:p>
    <w:p w:rsidR="00181AFE" w:rsidRDefault="00181AFE" w:rsidP="00181AFE">
      <w:pPr>
        <w:pStyle w:val="MainTitle"/>
        <w:rPr>
          <w:sz w:val="40"/>
          <w:szCs w:val="40"/>
        </w:rPr>
      </w:pPr>
      <w:r>
        <w:rPr>
          <w:sz w:val="40"/>
          <w:szCs w:val="40"/>
        </w:rPr>
        <w:t>Student Worksheet, cont.</w:t>
      </w:r>
    </w:p>
    <w:p w:rsidR="00181AFE" w:rsidRPr="00271BA3" w:rsidRDefault="00271BA3" w:rsidP="00181AFE">
      <w:pPr>
        <w:pStyle w:val="MainTitle"/>
        <w:rPr>
          <w:sz w:val="24"/>
          <w:szCs w:val="24"/>
        </w:rPr>
      </w:pPr>
      <w:r>
        <w:rPr>
          <w:sz w:val="24"/>
          <w:szCs w:val="24"/>
        </w:rPr>
        <w:t>This is for notes  please type the document for completion.</w:t>
      </w:r>
    </w:p>
    <w:p w:rsidR="00181AFE" w:rsidRPr="001F0F52" w:rsidRDefault="00181AFE" w:rsidP="00181AFE">
      <w:pPr>
        <w:jc w:val="center"/>
        <w:rPr>
          <w:b/>
          <w:u w:val="single"/>
        </w:rPr>
      </w:pPr>
      <w:r w:rsidRPr="001F0F52">
        <w:rPr>
          <w:b/>
          <w:u w:val="single"/>
        </w:rPr>
        <w:t>Expenditure Request Form</w:t>
      </w:r>
    </w:p>
    <w:p w:rsidR="00181AFE" w:rsidRPr="00DE5E23" w:rsidRDefault="00181AFE" w:rsidP="00181AFE"/>
    <w:p w:rsidR="00181AFE" w:rsidRPr="001F0F52" w:rsidRDefault="00181AFE" w:rsidP="00181AFE">
      <w:pPr>
        <w:rPr>
          <w:sz w:val="24"/>
          <w:szCs w:val="24"/>
        </w:rPr>
      </w:pPr>
      <w:r w:rsidRPr="001F0F52">
        <w:rPr>
          <w:sz w:val="24"/>
          <w:szCs w:val="24"/>
        </w:rPr>
        <w:t>Prior to initiating any purchase or expenditure in excess of $1,000 but less than $10,000</w:t>
      </w:r>
      <w:r>
        <w:rPr>
          <w:sz w:val="24"/>
          <w:szCs w:val="24"/>
        </w:rPr>
        <w:t>,</w:t>
      </w:r>
      <w:r w:rsidRPr="001F0F52">
        <w:rPr>
          <w:sz w:val="24"/>
          <w:szCs w:val="24"/>
        </w:rPr>
        <w:t xml:space="preserve"> the following form shall be completed and approved. Upon approval of the a</w:t>
      </w:r>
      <w:r>
        <w:rPr>
          <w:sz w:val="24"/>
          <w:szCs w:val="24"/>
        </w:rPr>
        <w:t>ppropriate Administrative Team M</w:t>
      </w:r>
      <w:r w:rsidRPr="001F0F52">
        <w:rPr>
          <w:sz w:val="24"/>
          <w:szCs w:val="24"/>
        </w:rPr>
        <w:t xml:space="preserve">ember, the department may proceed with the purchasing process for the requested item. A copy will be distributed to the City Manager and to the Finance Department. All expenditures of $10,000 or more must be approved in advance by the City Council. </w:t>
      </w:r>
    </w:p>
    <w:p w:rsidR="00181AFE" w:rsidRPr="00DE5E23" w:rsidRDefault="00181AFE" w:rsidP="00181AFE"/>
    <w:p w:rsidR="00181AFE" w:rsidRPr="001F0F52" w:rsidRDefault="00181AFE" w:rsidP="00181AFE">
      <w:pPr>
        <w:jc w:val="center"/>
        <w:rPr>
          <w:rStyle w:val="Bold"/>
        </w:rPr>
      </w:pPr>
      <w:r w:rsidRPr="001F0F52">
        <w:rPr>
          <w:rStyle w:val="Bold"/>
        </w:rPr>
        <w:t>Please co</w:t>
      </w:r>
      <w:r>
        <w:rPr>
          <w:rStyle w:val="Bold"/>
        </w:rPr>
        <w:t>mplete all sections of the form.</w:t>
      </w:r>
    </w:p>
    <w:p w:rsidR="00181AFE" w:rsidRDefault="00181AFE" w:rsidP="00181AFE"/>
    <w:p w:rsidR="00181AFE" w:rsidRPr="001F0F52" w:rsidRDefault="00181AFE" w:rsidP="00181AFE">
      <w:pPr>
        <w:spacing w:line="480" w:lineRule="auto"/>
        <w:rPr>
          <w:sz w:val="24"/>
          <w:szCs w:val="24"/>
        </w:rPr>
      </w:pPr>
      <w:r>
        <w:rPr>
          <w:sz w:val="24"/>
          <w:szCs w:val="24"/>
        </w:rPr>
        <w:t>Department:_____________________________________________________________</w:t>
      </w:r>
    </w:p>
    <w:p w:rsidR="00181AFE" w:rsidRPr="001F0F52" w:rsidRDefault="00181AFE" w:rsidP="00181AFE">
      <w:pPr>
        <w:spacing w:line="480" w:lineRule="auto"/>
        <w:rPr>
          <w:sz w:val="24"/>
          <w:szCs w:val="24"/>
        </w:rPr>
      </w:pPr>
      <w:r w:rsidRPr="001F0F52">
        <w:rPr>
          <w:sz w:val="24"/>
          <w:szCs w:val="24"/>
        </w:rPr>
        <w:t>Division:</w:t>
      </w:r>
      <w:r>
        <w:rPr>
          <w:sz w:val="24"/>
          <w:szCs w:val="24"/>
        </w:rPr>
        <w:t>________________________________________________________________</w:t>
      </w:r>
    </w:p>
    <w:p w:rsidR="00181AFE" w:rsidRPr="001F0F52" w:rsidRDefault="00181AFE" w:rsidP="00181AFE">
      <w:pPr>
        <w:spacing w:line="480" w:lineRule="auto"/>
        <w:rPr>
          <w:sz w:val="24"/>
          <w:szCs w:val="24"/>
        </w:rPr>
      </w:pPr>
      <w:r>
        <w:rPr>
          <w:sz w:val="24"/>
          <w:szCs w:val="24"/>
        </w:rPr>
        <w:t>Description of Requested I</w:t>
      </w:r>
      <w:r w:rsidRPr="001F0F52">
        <w:rPr>
          <w:sz w:val="24"/>
          <w:szCs w:val="24"/>
        </w:rPr>
        <w:t>tem:</w:t>
      </w:r>
      <w:r>
        <w:rPr>
          <w:sz w:val="24"/>
          <w:szCs w:val="24"/>
        </w:rPr>
        <w:t>______________________________________________</w:t>
      </w:r>
    </w:p>
    <w:p w:rsidR="00181AFE" w:rsidRPr="001F0F52" w:rsidRDefault="00181AFE" w:rsidP="00181AFE">
      <w:pPr>
        <w:spacing w:line="480" w:lineRule="auto"/>
        <w:rPr>
          <w:sz w:val="24"/>
          <w:szCs w:val="24"/>
        </w:rPr>
      </w:pPr>
      <w:r>
        <w:rPr>
          <w:sz w:val="24"/>
          <w:szCs w:val="24"/>
        </w:rPr>
        <w:t>Explanation of Need/Purpose:_______________________________________________</w:t>
      </w:r>
    </w:p>
    <w:p w:rsidR="00181AFE" w:rsidRPr="001F0F52" w:rsidRDefault="00181AFE" w:rsidP="00181AFE">
      <w:pPr>
        <w:spacing w:line="480" w:lineRule="auto"/>
        <w:rPr>
          <w:sz w:val="24"/>
          <w:szCs w:val="24"/>
        </w:rPr>
      </w:pPr>
      <w:r>
        <w:rPr>
          <w:sz w:val="24"/>
          <w:szCs w:val="24"/>
        </w:rPr>
        <w:t>_______________________________________________________________________</w:t>
      </w:r>
    </w:p>
    <w:p w:rsidR="00181AFE" w:rsidRPr="001F0F52" w:rsidRDefault="00181AFE" w:rsidP="00181AFE">
      <w:pPr>
        <w:spacing w:line="480" w:lineRule="auto"/>
        <w:rPr>
          <w:sz w:val="24"/>
          <w:szCs w:val="24"/>
        </w:rPr>
      </w:pPr>
      <w:r w:rsidRPr="001F0F52">
        <w:rPr>
          <w:sz w:val="24"/>
          <w:szCs w:val="24"/>
        </w:rPr>
        <w:t>Budget Account Number:</w:t>
      </w:r>
      <w:r>
        <w:rPr>
          <w:sz w:val="24"/>
          <w:szCs w:val="24"/>
        </w:rPr>
        <w:t>___________________________________________________</w:t>
      </w:r>
    </w:p>
    <w:p w:rsidR="00181AFE" w:rsidRPr="001F0F52" w:rsidRDefault="00181AFE" w:rsidP="00181AFE">
      <w:pPr>
        <w:spacing w:line="480" w:lineRule="auto"/>
        <w:rPr>
          <w:sz w:val="24"/>
          <w:szCs w:val="24"/>
        </w:rPr>
      </w:pPr>
      <w:r w:rsidRPr="001F0F52">
        <w:rPr>
          <w:sz w:val="24"/>
          <w:szCs w:val="24"/>
        </w:rPr>
        <w:t>Amount Approved in Current Budget:</w:t>
      </w:r>
      <w:r>
        <w:rPr>
          <w:sz w:val="24"/>
          <w:szCs w:val="24"/>
        </w:rPr>
        <w:t>_________________________________________</w:t>
      </w:r>
    </w:p>
    <w:p w:rsidR="00181AFE" w:rsidRPr="001F0F52" w:rsidRDefault="00181AFE" w:rsidP="00181AFE">
      <w:pPr>
        <w:spacing w:line="480" w:lineRule="auto"/>
      </w:pPr>
      <w:r w:rsidRPr="001F0F52">
        <w:rPr>
          <w:sz w:val="24"/>
          <w:szCs w:val="24"/>
        </w:rPr>
        <w:t>Estimated Cost:</w:t>
      </w:r>
      <w:r>
        <w:rPr>
          <w:sz w:val="24"/>
          <w:szCs w:val="24"/>
        </w:rPr>
        <w:t xml:space="preserve"> __________________________________________________________</w:t>
      </w:r>
    </w:p>
    <w:p w:rsidR="00181AFE" w:rsidRPr="001F0F52" w:rsidRDefault="00181AFE" w:rsidP="00181AFE">
      <w:pPr>
        <w:spacing w:line="480" w:lineRule="auto"/>
        <w:rPr>
          <w:sz w:val="24"/>
          <w:szCs w:val="24"/>
        </w:rPr>
      </w:pPr>
      <w:r>
        <w:rPr>
          <w:sz w:val="24"/>
          <w:szCs w:val="24"/>
        </w:rPr>
        <w:t>Expected Date of Delivery of Equipment or Materials/S</w:t>
      </w:r>
      <w:r w:rsidRPr="001F0F52">
        <w:rPr>
          <w:sz w:val="24"/>
          <w:szCs w:val="24"/>
        </w:rPr>
        <w:t>upplies:</w:t>
      </w:r>
      <w:r>
        <w:rPr>
          <w:sz w:val="24"/>
          <w:szCs w:val="24"/>
        </w:rPr>
        <w:t>_____________________</w:t>
      </w:r>
    </w:p>
    <w:p w:rsidR="00181AFE" w:rsidRPr="001F0F52" w:rsidRDefault="00181AFE" w:rsidP="00181AFE">
      <w:pPr>
        <w:spacing w:line="480" w:lineRule="auto"/>
        <w:rPr>
          <w:sz w:val="24"/>
          <w:szCs w:val="24"/>
        </w:rPr>
      </w:pPr>
      <w:r w:rsidRPr="001F0F52">
        <w:rPr>
          <w:sz w:val="24"/>
          <w:szCs w:val="24"/>
        </w:rPr>
        <w:t>Expecte</w:t>
      </w:r>
      <w:r>
        <w:rPr>
          <w:sz w:val="24"/>
          <w:szCs w:val="24"/>
        </w:rPr>
        <w:t>d Payment Schedule for Service: ______________________________________</w:t>
      </w:r>
    </w:p>
    <w:p w:rsidR="00181AFE" w:rsidRDefault="00181AFE" w:rsidP="00181AFE">
      <w:pPr>
        <w:spacing w:line="480" w:lineRule="auto"/>
        <w:rPr>
          <w:sz w:val="24"/>
          <w:szCs w:val="24"/>
        </w:rPr>
      </w:pPr>
      <w:r>
        <w:rPr>
          <w:sz w:val="24"/>
          <w:szCs w:val="24"/>
        </w:rPr>
        <w:t>_______________________________________________________________________</w:t>
      </w:r>
    </w:p>
    <w:p w:rsidR="00181AFE" w:rsidRDefault="00181AFE" w:rsidP="00181AFE">
      <w:pPr>
        <w:spacing w:line="480" w:lineRule="auto"/>
        <w:rPr>
          <w:sz w:val="24"/>
          <w:szCs w:val="24"/>
        </w:rPr>
      </w:pPr>
      <w:r>
        <w:rPr>
          <w:sz w:val="24"/>
          <w:szCs w:val="24"/>
        </w:rPr>
        <w:t>Projected Completion D</w:t>
      </w:r>
      <w:r w:rsidRPr="001F0F52">
        <w:rPr>
          <w:sz w:val="24"/>
          <w:szCs w:val="24"/>
        </w:rPr>
        <w:t>ate:</w:t>
      </w:r>
      <w:r>
        <w:rPr>
          <w:sz w:val="24"/>
          <w:szCs w:val="24"/>
        </w:rPr>
        <w:t>_________________________________________________</w:t>
      </w:r>
    </w:p>
    <w:p w:rsidR="00D6614D" w:rsidRDefault="00D6614D" w:rsidP="00181AFE">
      <w:pPr>
        <w:pStyle w:val="MainTitle"/>
      </w:pPr>
    </w:p>
    <w:p w:rsidR="00181AFE" w:rsidRDefault="00181AFE" w:rsidP="00181AFE">
      <w:pPr>
        <w:pStyle w:val="MainTitle"/>
      </w:pPr>
      <w:r>
        <w:lastRenderedPageBreak/>
        <w:t>Skill 6-2</w:t>
      </w:r>
    </w:p>
    <w:p w:rsidR="00181AFE" w:rsidRDefault="00181AFE" w:rsidP="00181AFE">
      <w:pPr>
        <w:pStyle w:val="MainTitle"/>
        <w:rPr>
          <w:bCs/>
          <w:sz w:val="40"/>
        </w:rPr>
      </w:pPr>
      <w:r>
        <w:rPr>
          <w:bCs/>
          <w:sz w:val="40"/>
        </w:rPr>
        <w:t>Student Worksheet, cont.</w:t>
      </w:r>
    </w:p>
    <w:p w:rsidR="00181AFE" w:rsidRDefault="00181AFE" w:rsidP="00181AFE">
      <w:pPr>
        <w:pStyle w:val="MainTitle"/>
        <w:rPr>
          <w:bCs/>
          <w:sz w:val="40"/>
        </w:rPr>
      </w:pPr>
    </w:p>
    <w:p w:rsidR="00181AFE" w:rsidRPr="001F0F52" w:rsidRDefault="00181AFE" w:rsidP="00181AFE">
      <w:pPr>
        <w:spacing w:line="480" w:lineRule="auto"/>
        <w:rPr>
          <w:sz w:val="24"/>
          <w:szCs w:val="24"/>
        </w:rPr>
      </w:pPr>
      <w:r>
        <w:rPr>
          <w:sz w:val="24"/>
          <w:szCs w:val="24"/>
        </w:rPr>
        <w:t>Employee making r</w:t>
      </w:r>
      <w:r w:rsidRPr="001F0F52">
        <w:rPr>
          <w:sz w:val="24"/>
          <w:szCs w:val="24"/>
        </w:rPr>
        <w:t xml:space="preserve">equest: ___________________________ </w:t>
      </w:r>
      <w:r w:rsidRPr="001F0F52">
        <w:rPr>
          <w:sz w:val="24"/>
          <w:szCs w:val="24"/>
        </w:rPr>
        <w:tab/>
        <w:t>Date: __________</w:t>
      </w:r>
      <w:r>
        <w:rPr>
          <w:sz w:val="24"/>
          <w:szCs w:val="24"/>
        </w:rPr>
        <w:t>_</w:t>
      </w:r>
    </w:p>
    <w:p w:rsidR="00181AFE" w:rsidRPr="001F0F52" w:rsidRDefault="00181AFE" w:rsidP="00181AFE">
      <w:pPr>
        <w:spacing w:line="480" w:lineRule="auto"/>
        <w:rPr>
          <w:sz w:val="24"/>
          <w:szCs w:val="24"/>
        </w:rPr>
      </w:pPr>
      <w:r w:rsidRPr="001F0F52">
        <w:rPr>
          <w:sz w:val="24"/>
          <w:szCs w:val="24"/>
        </w:rPr>
        <w:t>Recommended by: __________________________________</w:t>
      </w:r>
      <w:r w:rsidRPr="001F0F52">
        <w:rPr>
          <w:sz w:val="24"/>
          <w:szCs w:val="24"/>
        </w:rPr>
        <w:tab/>
        <w:t>Date: __________</w:t>
      </w:r>
      <w:r>
        <w:rPr>
          <w:sz w:val="24"/>
          <w:szCs w:val="24"/>
        </w:rPr>
        <w:t>_</w:t>
      </w:r>
    </w:p>
    <w:p w:rsidR="00181AFE" w:rsidRPr="001F0F52" w:rsidRDefault="00181AFE" w:rsidP="00181AFE">
      <w:pPr>
        <w:spacing w:line="480" w:lineRule="auto"/>
        <w:rPr>
          <w:sz w:val="24"/>
          <w:szCs w:val="24"/>
        </w:rPr>
      </w:pPr>
      <w:r w:rsidRPr="001F0F52">
        <w:rPr>
          <w:sz w:val="24"/>
          <w:szCs w:val="24"/>
        </w:rPr>
        <w:tab/>
      </w:r>
      <w:r w:rsidRPr="001F0F52">
        <w:rPr>
          <w:sz w:val="24"/>
          <w:szCs w:val="24"/>
        </w:rPr>
        <w:tab/>
      </w:r>
      <w:r w:rsidRPr="001F0F52">
        <w:rPr>
          <w:sz w:val="24"/>
          <w:szCs w:val="24"/>
        </w:rPr>
        <w:tab/>
      </w:r>
      <w:r>
        <w:rPr>
          <w:sz w:val="24"/>
          <w:szCs w:val="24"/>
        </w:rPr>
        <w:tab/>
      </w:r>
      <w:r w:rsidRPr="001F0F52">
        <w:rPr>
          <w:sz w:val="24"/>
          <w:szCs w:val="24"/>
        </w:rPr>
        <w:t>Department Manager or Designee</w:t>
      </w:r>
    </w:p>
    <w:p w:rsidR="00181AFE" w:rsidRPr="001F0F52" w:rsidRDefault="00181AFE" w:rsidP="00181AFE">
      <w:pPr>
        <w:spacing w:line="480" w:lineRule="auto"/>
        <w:rPr>
          <w:sz w:val="24"/>
          <w:szCs w:val="24"/>
        </w:rPr>
      </w:pPr>
      <w:r w:rsidRPr="001F0F52">
        <w:rPr>
          <w:sz w:val="24"/>
          <w:szCs w:val="24"/>
        </w:rPr>
        <w:t xml:space="preserve">Approved by:  ______________________________________  </w:t>
      </w:r>
      <w:r w:rsidRPr="001F0F52">
        <w:rPr>
          <w:sz w:val="24"/>
          <w:szCs w:val="24"/>
        </w:rPr>
        <w:tab/>
        <w:t>Date: __________</w:t>
      </w:r>
      <w:r>
        <w:rPr>
          <w:sz w:val="24"/>
          <w:szCs w:val="24"/>
        </w:rPr>
        <w:t>_</w:t>
      </w:r>
    </w:p>
    <w:p w:rsidR="00181AFE" w:rsidRPr="001F0F52" w:rsidRDefault="00181AFE" w:rsidP="00181AFE">
      <w:pPr>
        <w:spacing w:line="480" w:lineRule="auto"/>
        <w:ind w:left="1728" w:firstLine="576"/>
        <w:rPr>
          <w:sz w:val="24"/>
          <w:szCs w:val="24"/>
        </w:rPr>
      </w:pPr>
      <w:r w:rsidRPr="001F0F52">
        <w:rPr>
          <w:sz w:val="24"/>
          <w:szCs w:val="24"/>
        </w:rPr>
        <w:t>Administrative Team</w:t>
      </w:r>
      <w:r>
        <w:rPr>
          <w:sz w:val="24"/>
          <w:szCs w:val="24"/>
        </w:rPr>
        <w:t xml:space="preserve"> Member</w:t>
      </w:r>
    </w:p>
    <w:p w:rsidR="00181AFE" w:rsidRPr="001F0F52" w:rsidRDefault="00181AFE" w:rsidP="00181AFE">
      <w:pPr>
        <w:spacing w:line="480" w:lineRule="auto"/>
        <w:rPr>
          <w:sz w:val="24"/>
          <w:szCs w:val="24"/>
        </w:rPr>
      </w:pPr>
    </w:p>
    <w:p w:rsidR="00181AFE" w:rsidRPr="00F37127" w:rsidRDefault="00181AFE" w:rsidP="00181AFE">
      <w:pPr>
        <w:rPr>
          <w:sz w:val="24"/>
          <w:szCs w:val="24"/>
        </w:rPr>
      </w:pPr>
      <w:r w:rsidRPr="001F0F52">
        <w:rPr>
          <w:sz w:val="24"/>
          <w:szCs w:val="24"/>
        </w:rPr>
        <w:t>Routing: Please submit the completed form by email to the a</w:t>
      </w:r>
      <w:r>
        <w:rPr>
          <w:sz w:val="24"/>
          <w:szCs w:val="24"/>
        </w:rPr>
        <w:t>ppropriate Administrative Team M</w:t>
      </w:r>
      <w:r w:rsidRPr="001F0F52">
        <w:rPr>
          <w:sz w:val="24"/>
          <w:szCs w:val="24"/>
        </w:rPr>
        <w:t xml:space="preserve">ember. Approved requests will be returned to the department head or designee, </w:t>
      </w:r>
      <w:r>
        <w:rPr>
          <w:sz w:val="24"/>
          <w:szCs w:val="24"/>
        </w:rPr>
        <w:t xml:space="preserve">and </w:t>
      </w:r>
      <w:r w:rsidRPr="001F0F52">
        <w:rPr>
          <w:sz w:val="24"/>
          <w:szCs w:val="24"/>
        </w:rPr>
        <w:t xml:space="preserve">forwarded to the staff accountant in the Finance </w:t>
      </w:r>
      <w:r>
        <w:rPr>
          <w:sz w:val="24"/>
          <w:szCs w:val="24"/>
        </w:rPr>
        <w:t>Department and the City Manager.</w:t>
      </w:r>
    </w:p>
    <w:p w:rsidR="00181AFE" w:rsidRDefault="00181AFE" w:rsidP="00181AFE">
      <w:pPr>
        <w:pStyle w:val="TextIndent"/>
      </w:pPr>
    </w:p>
    <w:p w:rsidR="00181AFE" w:rsidRDefault="00181AFE" w:rsidP="00181AFE">
      <w:pPr>
        <w:pStyle w:val="TextBullet"/>
        <w:numPr>
          <w:ilvl w:val="0"/>
          <w:numId w:val="0"/>
        </w:numPr>
        <w:ind w:left="1080" w:hanging="360"/>
      </w:pPr>
    </w:p>
    <w:p w:rsidR="00181AFE" w:rsidRDefault="00181AFE" w:rsidP="00181AFE">
      <w:pPr>
        <w:pStyle w:val="TextBullet"/>
        <w:numPr>
          <w:ilvl w:val="0"/>
          <w:numId w:val="0"/>
        </w:numPr>
        <w:ind w:left="1080" w:hanging="360"/>
      </w:pPr>
    </w:p>
    <w:p w:rsidR="00181AFE" w:rsidRDefault="00181AFE" w:rsidP="00181AFE">
      <w:pPr>
        <w:pStyle w:val="TextBullet"/>
        <w:numPr>
          <w:ilvl w:val="0"/>
          <w:numId w:val="0"/>
        </w:numPr>
        <w:ind w:left="1080" w:hanging="360"/>
      </w:pPr>
    </w:p>
    <w:p w:rsidR="00181AFE" w:rsidRDefault="00181AFE" w:rsidP="00181AFE">
      <w:pPr>
        <w:pStyle w:val="TextBullet"/>
        <w:numPr>
          <w:ilvl w:val="0"/>
          <w:numId w:val="0"/>
        </w:numPr>
        <w:ind w:left="1080" w:hanging="360"/>
      </w:pPr>
    </w:p>
    <w:p w:rsidR="00181AFE" w:rsidRDefault="00181AFE" w:rsidP="00181AFE">
      <w:pPr>
        <w:pStyle w:val="TextBullet"/>
        <w:numPr>
          <w:ilvl w:val="0"/>
          <w:numId w:val="0"/>
        </w:numPr>
        <w:ind w:left="1080" w:hanging="360"/>
      </w:pPr>
    </w:p>
    <w:p w:rsidR="00181AFE" w:rsidRDefault="00181AFE" w:rsidP="00181AFE">
      <w:pPr>
        <w:pStyle w:val="TextBullet"/>
        <w:numPr>
          <w:ilvl w:val="0"/>
          <w:numId w:val="0"/>
        </w:numPr>
        <w:ind w:left="1080" w:hanging="360"/>
      </w:pPr>
    </w:p>
    <w:p w:rsidR="00181AFE" w:rsidRDefault="00181AFE" w:rsidP="00181AFE">
      <w:pPr>
        <w:pStyle w:val="TextBullet"/>
        <w:numPr>
          <w:ilvl w:val="0"/>
          <w:numId w:val="0"/>
        </w:numPr>
        <w:ind w:left="1080" w:hanging="360"/>
      </w:pPr>
    </w:p>
    <w:p w:rsidR="00181AFE" w:rsidRDefault="00181AFE" w:rsidP="00181AFE">
      <w:pPr>
        <w:pStyle w:val="TextBullet"/>
        <w:numPr>
          <w:ilvl w:val="0"/>
          <w:numId w:val="0"/>
        </w:numPr>
        <w:ind w:left="1080" w:hanging="360"/>
      </w:pPr>
    </w:p>
    <w:p w:rsidR="00181AFE" w:rsidRDefault="00181AFE" w:rsidP="00181AFE">
      <w:pPr>
        <w:pStyle w:val="TextBullet"/>
        <w:numPr>
          <w:ilvl w:val="0"/>
          <w:numId w:val="0"/>
        </w:numPr>
        <w:ind w:left="1080" w:hanging="360"/>
      </w:pPr>
    </w:p>
    <w:p w:rsidR="00181AFE" w:rsidRDefault="00181AFE" w:rsidP="00181AFE">
      <w:pPr>
        <w:pStyle w:val="TextBullet"/>
        <w:numPr>
          <w:ilvl w:val="0"/>
          <w:numId w:val="0"/>
        </w:numPr>
        <w:ind w:left="1080" w:hanging="360"/>
      </w:pPr>
    </w:p>
    <w:p w:rsidR="00D6614D" w:rsidRDefault="00D6614D" w:rsidP="00C21443">
      <w:pPr>
        <w:pStyle w:val="MainTitle"/>
      </w:pPr>
    </w:p>
    <w:p w:rsidR="0091266A" w:rsidRDefault="0091266A" w:rsidP="00C21443">
      <w:pPr>
        <w:pStyle w:val="MainTitle"/>
      </w:pPr>
    </w:p>
    <w:p w:rsidR="00C21443" w:rsidRDefault="00C21443" w:rsidP="00C21443">
      <w:pPr>
        <w:pStyle w:val="MainTitle"/>
      </w:pPr>
      <w:r>
        <w:lastRenderedPageBreak/>
        <w:t xml:space="preserve">Skill </w:t>
      </w:r>
      <w:r w:rsidRPr="00795CFD">
        <w:t>7-</w:t>
      </w:r>
      <w:r>
        <w:t>2</w:t>
      </w:r>
    </w:p>
    <w:p w:rsidR="00C21443" w:rsidRPr="004F4A42" w:rsidRDefault="00C21443" w:rsidP="00C21443">
      <w:pPr>
        <w:pStyle w:val="Objective"/>
        <w:rPr>
          <w:i/>
        </w:rPr>
      </w:pPr>
      <w:r w:rsidRPr="004F4A42">
        <w:rPr>
          <w:rStyle w:val="Bold"/>
          <w:color w:val="800000"/>
        </w:rPr>
        <w:t xml:space="preserve">Objective </w:t>
      </w:r>
      <w:r>
        <w:tab/>
      </w:r>
      <w:r w:rsidRPr="00795CFD">
        <w:t>Perform an initial accident investigation at the scene of an incident</w:t>
      </w:r>
      <w:r w:rsidRPr="004F4A42">
        <w:t>.</w:t>
      </w:r>
      <w:r>
        <w:t xml:space="preserve"> </w:t>
      </w:r>
      <w:r w:rsidRPr="004F4A42">
        <w:rPr>
          <w:i/>
        </w:rPr>
        <w:t>[</w:t>
      </w:r>
      <w:r w:rsidRPr="00795CFD">
        <w:rPr>
          <w:i/>
        </w:rPr>
        <w:t>NFPA® 1021, 4.7.2</w:t>
      </w:r>
      <w:r w:rsidRPr="004F4A42">
        <w:rPr>
          <w:i/>
        </w:rPr>
        <w:t>]</w:t>
      </w:r>
    </w:p>
    <w:p w:rsidR="00C21443" w:rsidRPr="00777086" w:rsidRDefault="00C21443" w:rsidP="00C21443">
      <w:pPr>
        <w:pStyle w:val="Heading2"/>
        <w:rPr>
          <w:rStyle w:val="Bold"/>
          <w:b/>
        </w:rPr>
      </w:pPr>
      <w:r w:rsidRPr="004F4A42">
        <w:rPr>
          <w:rStyle w:val="Bold"/>
          <w:b/>
        </w:rPr>
        <w:t>References</w:t>
      </w:r>
    </w:p>
    <w:p w:rsidR="00C21443" w:rsidRPr="000D17FC" w:rsidRDefault="00C21443" w:rsidP="00C21443">
      <w:pPr>
        <w:pStyle w:val="Text"/>
      </w:pPr>
      <w:r w:rsidRPr="00795CFD">
        <w:rPr>
          <w:i/>
        </w:rPr>
        <w:t>Fire and Emergency Services Company Officer, 5th Edition</w:t>
      </w:r>
      <w:r w:rsidRPr="003529BA">
        <w:t xml:space="preserve">, </w:t>
      </w:r>
      <w:r w:rsidRPr="004F4A42">
        <w:t>p</w:t>
      </w:r>
      <w:r w:rsidRPr="003529BA">
        <w:t xml:space="preserve">. </w:t>
      </w:r>
      <w:r>
        <w:t>184</w:t>
      </w:r>
    </w:p>
    <w:p w:rsidR="00C21443" w:rsidRPr="003C3E97" w:rsidRDefault="00C21443" w:rsidP="00C21443">
      <w:pPr>
        <w:pStyle w:val="Heading2"/>
      </w:pPr>
      <w:r w:rsidRPr="003C3E97">
        <w:t>Purpose</w:t>
      </w:r>
    </w:p>
    <w:p w:rsidR="00C21443" w:rsidRDefault="00C21443" w:rsidP="00C21443">
      <w:pPr>
        <w:pStyle w:val="Text"/>
        <w:rPr>
          <w:bCs/>
        </w:rPr>
      </w:pPr>
      <w:r w:rsidRPr="00795CFD">
        <w:t>A company officer must be able to conduct an initial accident investigation and prepare all documentation according to policies and procedures</w:t>
      </w:r>
      <w:r>
        <w:t xml:space="preserve">. </w:t>
      </w:r>
    </w:p>
    <w:p w:rsidR="00C21443" w:rsidRPr="003C3E97" w:rsidRDefault="00C21443" w:rsidP="00C21443">
      <w:pPr>
        <w:pStyle w:val="Heading2"/>
        <w:rPr>
          <w:rStyle w:val="Bold"/>
          <w:b/>
        </w:rPr>
      </w:pPr>
      <w:r w:rsidRPr="003B2010">
        <w:rPr>
          <w:rStyle w:val="Bold"/>
          <w:b/>
        </w:rPr>
        <w:t>Instructor</w:t>
      </w:r>
      <w:r w:rsidRPr="003C3E97">
        <w:rPr>
          <w:rStyle w:val="Bold"/>
          <w:b/>
        </w:rPr>
        <w:t xml:space="preserve"> </w:t>
      </w:r>
      <w:r w:rsidRPr="003B2010">
        <w:rPr>
          <w:rStyle w:val="Bold"/>
          <w:b/>
        </w:rPr>
        <w:t>Directions</w:t>
      </w:r>
    </w:p>
    <w:p w:rsidR="00C21443" w:rsidRPr="00795CFD" w:rsidRDefault="00C21443" w:rsidP="00C21443">
      <w:pPr>
        <w:pStyle w:val="Text-numbered"/>
      </w:pPr>
      <w:r w:rsidRPr="00795CFD">
        <w:t>1.</w:t>
      </w:r>
      <w:r w:rsidRPr="00795CFD">
        <w:tab/>
        <w:t xml:space="preserve">This activity </w:t>
      </w:r>
      <w:r w:rsidR="00271BA3">
        <w:t>will</w:t>
      </w:r>
      <w:r w:rsidRPr="00795CFD">
        <w:t xml:space="preserve"> be performed individually</w:t>
      </w:r>
      <w:r w:rsidR="00271BA3">
        <w:t>.</w:t>
      </w:r>
      <w:r w:rsidRPr="00795CFD">
        <w:t xml:space="preserve"> </w:t>
      </w:r>
    </w:p>
    <w:p w:rsidR="00C21443" w:rsidRPr="00795CFD" w:rsidRDefault="00C21443" w:rsidP="00C21443">
      <w:pPr>
        <w:pStyle w:val="Text-numbered"/>
      </w:pPr>
      <w:r w:rsidRPr="00795CFD">
        <w:t>2.</w:t>
      </w:r>
      <w:r w:rsidRPr="00795CFD">
        <w:tab/>
      </w:r>
      <w:r w:rsidR="00EA68FB">
        <w:t xml:space="preserve">Use </w:t>
      </w:r>
      <w:r w:rsidRPr="00795CFD">
        <w:t xml:space="preserve">the form provided </w:t>
      </w:r>
      <w:r>
        <w:t>in this learning activity</w:t>
      </w:r>
      <w:r w:rsidRPr="00795CFD">
        <w:t>.</w:t>
      </w:r>
    </w:p>
    <w:p w:rsidR="00C21443" w:rsidRPr="00795CFD" w:rsidRDefault="00C21443" w:rsidP="00C21443">
      <w:pPr>
        <w:pStyle w:val="Text-numbered"/>
      </w:pPr>
      <w:r w:rsidRPr="00795CFD">
        <w:t>3.</w:t>
      </w:r>
      <w:r w:rsidRPr="00795CFD">
        <w:tab/>
      </w:r>
      <w:r w:rsidR="00271BA3">
        <w:t>R</w:t>
      </w:r>
      <w:r w:rsidRPr="00795CFD">
        <w:t xml:space="preserve">ead the </w:t>
      </w:r>
      <w:r>
        <w:t xml:space="preserve">provided </w:t>
      </w:r>
      <w:r w:rsidRPr="00795CFD">
        <w:t xml:space="preserve">scenario and create an employee accident report using the </w:t>
      </w:r>
      <w:r>
        <w:t xml:space="preserve">accompanying </w:t>
      </w:r>
      <w:r w:rsidRPr="00795CFD">
        <w:t>materials.</w:t>
      </w:r>
    </w:p>
    <w:p w:rsidR="00C21443" w:rsidRPr="00795CFD" w:rsidRDefault="00C21443" w:rsidP="00C21443">
      <w:pPr>
        <w:pStyle w:val="Text-numbered"/>
      </w:pPr>
      <w:r w:rsidRPr="00795CFD">
        <w:t>4.</w:t>
      </w:r>
      <w:r w:rsidRPr="00795CFD">
        <w:tab/>
      </w:r>
      <w:r w:rsidR="00271BA3">
        <w:t>E</w:t>
      </w:r>
      <w:r w:rsidRPr="00795CFD">
        <w:t xml:space="preserve">xplain </w:t>
      </w:r>
      <w:r w:rsidR="00271BA3">
        <w:t>your</w:t>
      </w:r>
      <w:r w:rsidRPr="00795CFD">
        <w:t xml:space="preserve"> choices.</w:t>
      </w:r>
    </w:p>
    <w:p w:rsidR="00C21443" w:rsidRPr="00795CFD" w:rsidRDefault="00C21443" w:rsidP="00C21443">
      <w:pPr>
        <w:pStyle w:val="MainTitle"/>
      </w:pPr>
      <w:r w:rsidRPr="00795CFD">
        <w:t xml:space="preserve"> </w:t>
      </w:r>
    </w:p>
    <w:p w:rsidR="00C21443" w:rsidRPr="003C3E97" w:rsidRDefault="00C21443" w:rsidP="00C21443">
      <w:pPr>
        <w:pStyle w:val="MainTitle"/>
      </w:pPr>
      <w:r w:rsidRPr="003C3E97">
        <w:rPr>
          <w:rStyle w:val="Bold"/>
          <w:b/>
        </w:rPr>
        <w:br w:type="page"/>
      </w:r>
      <w:r>
        <w:lastRenderedPageBreak/>
        <w:t>Skill</w:t>
      </w:r>
      <w:r w:rsidRPr="003C3E97">
        <w:t xml:space="preserve"> </w:t>
      </w:r>
      <w:r w:rsidRPr="00795CFD">
        <w:t>7-</w:t>
      </w:r>
      <w:r>
        <w:t>2</w:t>
      </w:r>
    </w:p>
    <w:p w:rsidR="00C21443" w:rsidRDefault="00C21443" w:rsidP="00C21443">
      <w:pPr>
        <w:pStyle w:val="MainTitle"/>
      </w:pPr>
      <w:r>
        <w:rPr>
          <w:sz w:val="40"/>
          <w:szCs w:val="40"/>
        </w:rPr>
        <w:t>Student Worksheet</w:t>
      </w:r>
    </w:p>
    <w:p w:rsidR="00C21443" w:rsidRDefault="00C21443" w:rsidP="00C21443">
      <w:pPr>
        <w:pStyle w:val="StudentNameandDate"/>
      </w:pPr>
      <w:r w:rsidRPr="00074321">
        <w:t xml:space="preserve">Name </w:t>
      </w:r>
      <w:r w:rsidRPr="00074321">
        <w:tab/>
        <w:t xml:space="preserve"> Date </w:t>
      </w:r>
      <w:r w:rsidRPr="00074321">
        <w:tab/>
      </w:r>
    </w:p>
    <w:p w:rsidR="00C21443" w:rsidRPr="004F4A42" w:rsidRDefault="00C21443" w:rsidP="00C21443">
      <w:pPr>
        <w:pStyle w:val="Objective"/>
        <w:rPr>
          <w:i/>
        </w:rPr>
      </w:pPr>
      <w:r w:rsidRPr="004F4A42">
        <w:rPr>
          <w:rStyle w:val="Bold"/>
          <w:color w:val="800000"/>
        </w:rPr>
        <w:t xml:space="preserve">Objective </w:t>
      </w:r>
      <w:r>
        <w:tab/>
      </w:r>
      <w:r w:rsidRPr="00795CFD">
        <w:t>Perform an initial accident investigation at the scene of an incident</w:t>
      </w:r>
      <w:r w:rsidRPr="004F4A42">
        <w:t>.</w:t>
      </w:r>
      <w:r>
        <w:t xml:space="preserve"> </w:t>
      </w:r>
      <w:r w:rsidRPr="004F4A42">
        <w:rPr>
          <w:i/>
        </w:rPr>
        <w:t>[</w:t>
      </w:r>
      <w:r w:rsidRPr="00795CFD">
        <w:rPr>
          <w:i/>
        </w:rPr>
        <w:t>NFPA® 1021, 4.7.2</w:t>
      </w:r>
      <w:r w:rsidRPr="004F4A42">
        <w:rPr>
          <w:i/>
        </w:rPr>
        <w:t>]</w:t>
      </w:r>
    </w:p>
    <w:p w:rsidR="00C21443" w:rsidRDefault="00C21443" w:rsidP="00C21443">
      <w:pPr>
        <w:pStyle w:val="Heading2"/>
      </w:pPr>
      <w:r w:rsidRPr="009D68F3">
        <w:rPr>
          <w:rStyle w:val="Bold"/>
          <w:b/>
        </w:rPr>
        <w:t>Directions</w:t>
      </w:r>
    </w:p>
    <w:p w:rsidR="00C21443" w:rsidRDefault="00C21443" w:rsidP="00C21443">
      <w:pPr>
        <w:pStyle w:val="Text"/>
      </w:pPr>
      <w:r w:rsidRPr="00795CFD">
        <w:t>Read the following scenario and fill out an employee accident report using the materials provided by your instructor</w:t>
      </w:r>
      <w:r>
        <w:t>.</w:t>
      </w:r>
      <w:r w:rsidRPr="00795CFD">
        <w:t xml:space="preserve"> </w:t>
      </w:r>
    </w:p>
    <w:p w:rsidR="00C21443" w:rsidRDefault="00C21443" w:rsidP="00C21443">
      <w:pPr>
        <w:pStyle w:val="Heading2"/>
      </w:pPr>
      <w:r>
        <w:t>Scenario</w:t>
      </w:r>
    </w:p>
    <w:p w:rsidR="00C21443" w:rsidRPr="00795CFD" w:rsidRDefault="00C21443" w:rsidP="00C21443">
      <w:pPr>
        <w:pStyle w:val="Text"/>
        <w:rPr>
          <w:sz w:val="24"/>
        </w:rPr>
      </w:pPr>
      <w:r w:rsidRPr="00795CFD">
        <w:rPr>
          <w:sz w:val="24"/>
        </w:rPr>
        <w:t xml:space="preserve">During emergency incident 07-011283 at 1323 hours, 1204 West Market Street, January 29, 2013, Anytown Fire Department, Engine 5, deployed 500 feet (150 m) of 5-inch (125 mm) supply line fire hose. </w:t>
      </w:r>
    </w:p>
    <w:p w:rsidR="00C21443" w:rsidRPr="00795CFD" w:rsidRDefault="00C21443" w:rsidP="00C21443">
      <w:pPr>
        <w:pStyle w:val="Text"/>
        <w:rPr>
          <w:sz w:val="24"/>
        </w:rPr>
      </w:pPr>
      <w:r w:rsidRPr="00795CFD">
        <w:rPr>
          <w:sz w:val="24"/>
        </w:rPr>
        <w:t xml:space="preserve">“Loss stop” was declared by IC Grader (Battalion Chief/Shift Commander) at 1642 hours and demobilization began. The supply line was then drained of water and company members began to reload it into the hosebed of the engine, a 1998 engine. The safety officer on scene was Captain Fortney. While this was being performed, Firefighter Ramirez (B Shift), age 32, slipped then fell from the rear step of the engine and injured </w:t>
      </w:r>
      <w:r>
        <w:rPr>
          <w:sz w:val="24"/>
        </w:rPr>
        <w:t>his</w:t>
      </w:r>
      <w:r w:rsidRPr="00795CFD">
        <w:rPr>
          <w:sz w:val="24"/>
        </w:rPr>
        <w:t xml:space="preserve"> ankle. Firefighter Ramirez was wearing all personal protective equipment except for SCBA. </w:t>
      </w:r>
    </w:p>
    <w:p w:rsidR="00C21443" w:rsidRPr="00795CFD" w:rsidRDefault="00C21443" w:rsidP="00C21443">
      <w:pPr>
        <w:pStyle w:val="Text"/>
        <w:rPr>
          <w:sz w:val="24"/>
        </w:rPr>
      </w:pPr>
      <w:r w:rsidRPr="00795CFD">
        <w:rPr>
          <w:sz w:val="24"/>
        </w:rPr>
        <w:t>Firefighter Tipton witnessed the fall and stated, “</w:t>
      </w:r>
      <w:r>
        <w:rPr>
          <w:sz w:val="24"/>
        </w:rPr>
        <w:t>H</w:t>
      </w:r>
      <w:r w:rsidRPr="00795CFD">
        <w:rPr>
          <w:sz w:val="24"/>
        </w:rPr>
        <w:t xml:space="preserve">e was up on the rear step pushing hose to me when he yelled and fell off.” The engine was not moving at the time of the accident. Driver/Operator Burke did not see Ramirez fall, but said “All I know is, I heard </w:t>
      </w:r>
      <w:r>
        <w:rPr>
          <w:sz w:val="24"/>
        </w:rPr>
        <w:t>him y</w:t>
      </w:r>
      <w:r w:rsidRPr="00795CFD">
        <w:rPr>
          <w:sz w:val="24"/>
        </w:rPr>
        <w:t xml:space="preserve">ell, and then a thud when he hit the ground. It was clear that he was hurt bad because he was screaming in pain.” </w:t>
      </w:r>
    </w:p>
    <w:p w:rsidR="00C21443" w:rsidRPr="00795CFD" w:rsidRDefault="00C21443" w:rsidP="00C21443">
      <w:pPr>
        <w:pStyle w:val="Text"/>
        <w:rPr>
          <w:b/>
          <w:sz w:val="24"/>
        </w:rPr>
      </w:pPr>
      <w:r w:rsidRPr="00795CFD">
        <w:rPr>
          <w:sz w:val="24"/>
        </w:rPr>
        <w:t xml:space="preserve">Weather at the time of the accident was windy and the temperature was 33°F (0.5°C). Freezing rain was falling, glazing the street and other surfaces. Medics from PA 101 treated Firefighter Ramirez at the scene and transported </w:t>
      </w:r>
      <w:r>
        <w:rPr>
          <w:sz w:val="24"/>
        </w:rPr>
        <w:t>him t</w:t>
      </w:r>
      <w:r w:rsidRPr="00795CFD">
        <w:rPr>
          <w:sz w:val="24"/>
        </w:rPr>
        <w:t>o the Mercy Hospital for additional evaluation and care. It was later learned that Ramirez’s ankle was fractured and would require surgery. Estimated recovery and rehabilitation time for Ramirez is four months.</w:t>
      </w:r>
    </w:p>
    <w:p w:rsidR="00C21443" w:rsidRPr="004F0081" w:rsidRDefault="00C21443" w:rsidP="00C21443">
      <w:pPr>
        <w:pStyle w:val="MainTitle"/>
        <w:rPr>
          <w:sz w:val="22"/>
          <w:szCs w:val="22"/>
        </w:rPr>
      </w:pPr>
      <w:r>
        <w:br w:type="page"/>
      </w:r>
      <w:r>
        <w:rPr>
          <w:sz w:val="22"/>
          <w:szCs w:val="22"/>
        </w:rPr>
        <w:lastRenderedPageBreak/>
        <w:t>Skill</w:t>
      </w:r>
      <w:r w:rsidRPr="004F0081">
        <w:rPr>
          <w:sz w:val="22"/>
          <w:szCs w:val="22"/>
        </w:rPr>
        <w:t xml:space="preserve"> 7-2</w:t>
      </w:r>
    </w:p>
    <w:p w:rsidR="00C21443" w:rsidRPr="004F0081" w:rsidRDefault="00C21443" w:rsidP="00C21443">
      <w:pPr>
        <w:pStyle w:val="MainTitle"/>
        <w:rPr>
          <w:sz w:val="22"/>
          <w:szCs w:val="22"/>
        </w:rPr>
      </w:pPr>
      <w:r w:rsidRPr="004F0081">
        <w:rPr>
          <w:sz w:val="22"/>
          <w:szCs w:val="22"/>
        </w:rPr>
        <w:t>Student Worksheet, cont.</w:t>
      </w:r>
    </w:p>
    <w:p w:rsidR="00C21443" w:rsidRPr="00017B00" w:rsidRDefault="00C21443" w:rsidP="00C21443">
      <w:pPr>
        <w:jc w:val="center"/>
        <w:rPr>
          <w:rStyle w:val="Bold"/>
        </w:rPr>
      </w:pPr>
      <w:r w:rsidRPr="00017B00">
        <w:rPr>
          <w:rStyle w:val="Bold"/>
        </w:rPr>
        <w:t>Anytown Fire Department</w:t>
      </w:r>
    </w:p>
    <w:p w:rsidR="00C21443" w:rsidRDefault="00C21443" w:rsidP="00C21443">
      <w:pPr>
        <w:jc w:val="center"/>
        <w:rPr>
          <w:rStyle w:val="Bold"/>
        </w:rPr>
      </w:pPr>
      <w:r w:rsidRPr="00CC2151">
        <w:rPr>
          <w:rStyle w:val="Bold"/>
        </w:rPr>
        <w:t>Employee Accident Report</w:t>
      </w:r>
    </w:p>
    <w:p w:rsidR="00C21443" w:rsidRPr="00CC2151" w:rsidRDefault="00C21443" w:rsidP="00C21443">
      <w:pPr>
        <w:jc w:val="center"/>
        <w:rPr>
          <w:rStyle w:val="Bold"/>
        </w:rPr>
      </w:pPr>
    </w:p>
    <w:tbl>
      <w:tblPr>
        <w:tblW w:w="0" w:type="auto"/>
        <w:tblInd w:w="32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347"/>
        <w:gridCol w:w="4457"/>
      </w:tblGrid>
      <w:tr w:rsidR="00C21443" w:rsidTr="00C21443">
        <w:tc>
          <w:tcPr>
            <w:tcW w:w="4347" w:type="dxa"/>
          </w:tcPr>
          <w:p w:rsidR="00C21443" w:rsidRPr="004844E1" w:rsidRDefault="00C21443" w:rsidP="00C21443">
            <w:r>
              <w:t>Date:</w:t>
            </w:r>
          </w:p>
          <w:p w:rsidR="00C21443" w:rsidRPr="004844E1" w:rsidRDefault="00C21443" w:rsidP="00C21443">
            <w:pPr>
              <w:numPr>
                <w:ilvl w:val="12"/>
                <w:numId w:val="0"/>
              </w:numPr>
              <w:rPr>
                <w:rFonts w:ascii="Arial" w:hAnsi="Arial" w:cs="Arial"/>
                <w:bCs/>
              </w:rPr>
            </w:pPr>
          </w:p>
        </w:tc>
        <w:tc>
          <w:tcPr>
            <w:tcW w:w="4457" w:type="dxa"/>
          </w:tcPr>
          <w:p w:rsidR="00C21443" w:rsidRDefault="00C21443" w:rsidP="00C21443">
            <w:r>
              <w:t>Date of Accident:</w:t>
            </w:r>
          </w:p>
          <w:p w:rsidR="00C21443" w:rsidRPr="004844E1" w:rsidRDefault="00C21443" w:rsidP="00C21443">
            <w:r>
              <w:t>Time of Accident:</w:t>
            </w:r>
          </w:p>
        </w:tc>
      </w:tr>
      <w:tr w:rsidR="00C21443" w:rsidTr="00C21443">
        <w:tc>
          <w:tcPr>
            <w:tcW w:w="4347" w:type="dxa"/>
          </w:tcPr>
          <w:p w:rsidR="00C21443" w:rsidRPr="004844E1" w:rsidRDefault="00C21443" w:rsidP="00C21443">
            <w:r>
              <w:t>Accident Classification:</w:t>
            </w:r>
          </w:p>
          <w:p w:rsidR="00C21443" w:rsidRPr="004844E1" w:rsidRDefault="00C21443" w:rsidP="00C21443">
            <w:r>
              <w:t>Injury      Illness     Fatality</w:t>
            </w:r>
          </w:p>
        </w:tc>
        <w:tc>
          <w:tcPr>
            <w:tcW w:w="4457" w:type="dxa"/>
          </w:tcPr>
          <w:p w:rsidR="00C21443" w:rsidRPr="004844E1" w:rsidRDefault="00C21443" w:rsidP="00C21443">
            <w:r>
              <w:t>Incident/Accident Location:</w:t>
            </w:r>
          </w:p>
        </w:tc>
      </w:tr>
      <w:tr w:rsidR="00C21443" w:rsidTr="00C21443">
        <w:tc>
          <w:tcPr>
            <w:tcW w:w="4347" w:type="dxa"/>
          </w:tcPr>
          <w:p w:rsidR="00C21443" w:rsidRPr="004844E1" w:rsidRDefault="00C21443" w:rsidP="00C21443">
            <w:r>
              <w:t>Employee Name:</w:t>
            </w:r>
          </w:p>
          <w:p w:rsidR="00C21443" w:rsidRPr="004844E1" w:rsidRDefault="00C21443" w:rsidP="00C21443">
            <w:pPr>
              <w:numPr>
                <w:ilvl w:val="12"/>
                <w:numId w:val="0"/>
              </w:numPr>
              <w:rPr>
                <w:rFonts w:ascii="Arial" w:hAnsi="Arial" w:cs="Arial"/>
                <w:bCs/>
              </w:rPr>
            </w:pPr>
          </w:p>
        </w:tc>
        <w:tc>
          <w:tcPr>
            <w:tcW w:w="4457" w:type="dxa"/>
          </w:tcPr>
          <w:p w:rsidR="00C21443" w:rsidRPr="004844E1" w:rsidRDefault="00C21443" w:rsidP="00C21443">
            <w:r>
              <w:t>Incident Number:</w:t>
            </w:r>
          </w:p>
        </w:tc>
      </w:tr>
      <w:tr w:rsidR="00C21443" w:rsidTr="00C21443">
        <w:tc>
          <w:tcPr>
            <w:tcW w:w="4347" w:type="dxa"/>
          </w:tcPr>
          <w:p w:rsidR="00C21443" w:rsidRPr="004844E1" w:rsidRDefault="00C21443" w:rsidP="00C21443">
            <w:r>
              <w:t>Employee Assignment Location:</w:t>
            </w:r>
          </w:p>
          <w:p w:rsidR="00C21443" w:rsidRPr="004844E1" w:rsidRDefault="00C21443" w:rsidP="00C21443">
            <w:r>
              <w:t xml:space="preserve">Shift:  </w:t>
            </w:r>
            <w:r w:rsidRPr="00017B00">
              <w:t xml:space="preserve">  A     </w:t>
            </w:r>
            <w:r>
              <w:t xml:space="preserve"> </w:t>
            </w:r>
            <w:r w:rsidRPr="00017B00">
              <w:t xml:space="preserve">  B     </w:t>
            </w:r>
            <w:r>
              <w:t xml:space="preserve">  </w:t>
            </w:r>
            <w:r w:rsidRPr="00017B00">
              <w:t xml:space="preserve">  C</w:t>
            </w:r>
          </w:p>
        </w:tc>
        <w:tc>
          <w:tcPr>
            <w:tcW w:w="4457" w:type="dxa"/>
          </w:tcPr>
          <w:p w:rsidR="00C21443" w:rsidRPr="004844E1" w:rsidRDefault="00C21443" w:rsidP="00C21443">
            <w:r>
              <w:t>Employee Rank/Classification</w:t>
            </w:r>
          </w:p>
        </w:tc>
      </w:tr>
      <w:tr w:rsidR="00C21443" w:rsidTr="00C21443">
        <w:tc>
          <w:tcPr>
            <w:tcW w:w="4347" w:type="dxa"/>
          </w:tcPr>
          <w:p w:rsidR="00C21443" w:rsidRPr="004844E1" w:rsidRDefault="00C21443" w:rsidP="00C21443">
            <w:r>
              <w:t>Employee Age:</w:t>
            </w:r>
          </w:p>
          <w:p w:rsidR="00C21443" w:rsidRPr="004844E1" w:rsidRDefault="00C21443" w:rsidP="00C21443">
            <w:r>
              <w:t>Gender:   Female       Male</w:t>
            </w:r>
          </w:p>
        </w:tc>
        <w:tc>
          <w:tcPr>
            <w:tcW w:w="4457" w:type="dxa"/>
          </w:tcPr>
          <w:p w:rsidR="00C21443" w:rsidRPr="004844E1" w:rsidRDefault="00C21443" w:rsidP="00C21443">
            <w:pPr>
              <w:numPr>
                <w:ilvl w:val="12"/>
                <w:numId w:val="0"/>
              </w:numPr>
              <w:rPr>
                <w:rFonts w:ascii="Arial" w:hAnsi="Arial" w:cs="Arial"/>
                <w:bCs/>
              </w:rPr>
            </w:pPr>
          </w:p>
        </w:tc>
      </w:tr>
      <w:tr w:rsidR="00C21443" w:rsidTr="00C21443">
        <w:tc>
          <w:tcPr>
            <w:tcW w:w="4347" w:type="dxa"/>
          </w:tcPr>
          <w:p w:rsidR="00C21443" w:rsidRPr="004844E1" w:rsidRDefault="00C21443" w:rsidP="00C21443">
            <w:r>
              <w:t>Weather at Time of Accident:</w:t>
            </w:r>
          </w:p>
          <w:p w:rsidR="00C21443" w:rsidRPr="004844E1" w:rsidRDefault="00C21443" w:rsidP="00C21443">
            <w:pPr>
              <w:numPr>
                <w:ilvl w:val="12"/>
                <w:numId w:val="0"/>
              </w:numPr>
              <w:rPr>
                <w:rFonts w:ascii="Arial" w:hAnsi="Arial" w:cs="Arial"/>
                <w:bCs/>
              </w:rPr>
            </w:pPr>
          </w:p>
        </w:tc>
        <w:tc>
          <w:tcPr>
            <w:tcW w:w="4457" w:type="dxa"/>
          </w:tcPr>
          <w:p w:rsidR="00C21443" w:rsidRPr="004844E1" w:rsidRDefault="00C21443" w:rsidP="00C21443">
            <w:r>
              <w:t>Temperature at Time of Accident:</w:t>
            </w:r>
          </w:p>
        </w:tc>
      </w:tr>
      <w:tr w:rsidR="00C21443" w:rsidTr="00C21443">
        <w:tc>
          <w:tcPr>
            <w:tcW w:w="4347" w:type="dxa"/>
          </w:tcPr>
          <w:p w:rsidR="00C21443" w:rsidRPr="004844E1" w:rsidRDefault="00C21443" w:rsidP="00C21443">
            <w:r>
              <w:t>Scene Conditions at Time of Accident:</w:t>
            </w:r>
          </w:p>
          <w:p w:rsidR="00C21443" w:rsidRPr="004844E1" w:rsidRDefault="00C21443" w:rsidP="00C21443">
            <w:pPr>
              <w:numPr>
                <w:ilvl w:val="12"/>
                <w:numId w:val="0"/>
              </w:numPr>
              <w:rPr>
                <w:rFonts w:ascii="Arial" w:hAnsi="Arial" w:cs="Arial"/>
                <w:bCs/>
              </w:rPr>
            </w:pPr>
          </w:p>
        </w:tc>
        <w:tc>
          <w:tcPr>
            <w:tcW w:w="4457" w:type="dxa"/>
          </w:tcPr>
          <w:p w:rsidR="00C21443" w:rsidRPr="004844E1" w:rsidRDefault="00C21443" w:rsidP="00C21443">
            <w:pPr>
              <w:numPr>
                <w:ilvl w:val="12"/>
                <w:numId w:val="0"/>
              </w:numPr>
              <w:rPr>
                <w:rFonts w:ascii="Arial" w:hAnsi="Arial" w:cs="Arial"/>
                <w:bCs/>
              </w:rPr>
            </w:pPr>
          </w:p>
        </w:tc>
      </w:tr>
      <w:tr w:rsidR="00C21443" w:rsidTr="00C21443">
        <w:tc>
          <w:tcPr>
            <w:tcW w:w="4347" w:type="dxa"/>
          </w:tcPr>
          <w:p w:rsidR="00C21443" w:rsidRPr="004844E1" w:rsidRDefault="00C21443" w:rsidP="00C21443">
            <w:r>
              <w:t>Incident Commander:</w:t>
            </w:r>
          </w:p>
          <w:p w:rsidR="00C21443" w:rsidRPr="004844E1" w:rsidRDefault="00C21443" w:rsidP="00C21443">
            <w:pPr>
              <w:numPr>
                <w:ilvl w:val="12"/>
                <w:numId w:val="0"/>
              </w:numPr>
              <w:rPr>
                <w:rFonts w:ascii="Arial" w:hAnsi="Arial" w:cs="Arial"/>
                <w:bCs/>
              </w:rPr>
            </w:pPr>
          </w:p>
        </w:tc>
        <w:tc>
          <w:tcPr>
            <w:tcW w:w="4457" w:type="dxa"/>
          </w:tcPr>
          <w:p w:rsidR="00C21443" w:rsidRPr="004844E1" w:rsidRDefault="00C21443" w:rsidP="00C21443">
            <w:r>
              <w:t>Shift Commander:</w:t>
            </w:r>
          </w:p>
        </w:tc>
      </w:tr>
      <w:tr w:rsidR="00C21443" w:rsidTr="00C21443">
        <w:tc>
          <w:tcPr>
            <w:tcW w:w="4347" w:type="dxa"/>
          </w:tcPr>
          <w:p w:rsidR="00C21443" w:rsidRPr="004844E1" w:rsidRDefault="00C21443" w:rsidP="00C21443">
            <w:r>
              <w:t>Safety Officer:</w:t>
            </w:r>
          </w:p>
          <w:p w:rsidR="00C21443" w:rsidRPr="004844E1" w:rsidRDefault="00C21443" w:rsidP="00C21443">
            <w:pPr>
              <w:numPr>
                <w:ilvl w:val="12"/>
                <w:numId w:val="0"/>
              </w:numPr>
              <w:rPr>
                <w:rFonts w:ascii="Arial" w:hAnsi="Arial" w:cs="Arial"/>
                <w:bCs/>
              </w:rPr>
            </w:pPr>
          </w:p>
        </w:tc>
        <w:tc>
          <w:tcPr>
            <w:tcW w:w="4457" w:type="dxa"/>
          </w:tcPr>
          <w:p w:rsidR="00C21443" w:rsidRPr="004844E1" w:rsidRDefault="00C21443" w:rsidP="00C21443">
            <w:r>
              <w:t>EMS Unit(s)</w:t>
            </w:r>
          </w:p>
        </w:tc>
      </w:tr>
      <w:tr w:rsidR="00C21443" w:rsidTr="00C21443">
        <w:tc>
          <w:tcPr>
            <w:tcW w:w="8804" w:type="dxa"/>
            <w:gridSpan w:val="2"/>
          </w:tcPr>
          <w:p w:rsidR="00C21443" w:rsidRDefault="00C21443" w:rsidP="00C21443">
            <w:r>
              <w:t>Motorized Equipment Involved in Accident:</w:t>
            </w:r>
          </w:p>
          <w:p w:rsidR="00C21443" w:rsidRDefault="00C21443" w:rsidP="00C21443"/>
          <w:p w:rsidR="00C21443" w:rsidRDefault="00C21443" w:rsidP="00C21443"/>
          <w:p w:rsidR="00C21443" w:rsidRDefault="00C21443" w:rsidP="00C21443"/>
          <w:p w:rsidR="00C21443" w:rsidRDefault="00C21443" w:rsidP="00C21443">
            <w:pPr>
              <w:tabs>
                <w:tab w:val="left" w:pos="360"/>
              </w:tabs>
              <w:rPr>
                <w:rFonts w:ascii="Arial" w:hAnsi="Arial" w:cs="Arial"/>
                <w:bCs/>
              </w:rPr>
            </w:pPr>
          </w:p>
        </w:tc>
      </w:tr>
      <w:tr w:rsidR="00C21443" w:rsidTr="00C21443">
        <w:trPr>
          <w:trHeight w:val="111"/>
        </w:trPr>
        <w:tc>
          <w:tcPr>
            <w:tcW w:w="8804" w:type="dxa"/>
            <w:gridSpan w:val="2"/>
          </w:tcPr>
          <w:p w:rsidR="00C21443" w:rsidRDefault="00C21443" w:rsidP="00C21443">
            <w:r>
              <w:t>Personal Protective Equipment:</w:t>
            </w:r>
          </w:p>
          <w:p w:rsidR="00C21443" w:rsidRDefault="00C21443" w:rsidP="00C21443"/>
          <w:p w:rsidR="00C21443" w:rsidRDefault="00C21443" w:rsidP="00C21443"/>
          <w:p w:rsidR="00C21443" w:rsidRDefault="00C21443" w:rsidP="00C21443"/>
          <w:p w:rsidR="00C21443" w:rsidRDefault="00C21443" w:rsidP="00C21443"/>
          <w:p w:rsidR="00C21443" w:rsidRDefault="00C21443" w:rsidP="00C21443">
            <w:pPr>
              <w:tabs>
                <w:tab w:val="left" w:pos="360"/>
              </w:tabs>
              <w:rPr>
                <w:rFonts w:ascii="Arial" w:hAnsi="Arial" w:cs="Arial"/>
                <w:bCs/>
              </w:rPr>
            </w:pPr>
          </w:p>
        </w:tc>
      </w:tr>
      <w:tr w:rsidR="00C21443" w:rsidTr="00C21443">
        <w:trPr>
          <w:trHeight w:val="3351"/>
        </w:trPr>
        <w:tc>
          <w:tcPr>
            <w:tcW w:w="8804" w:type="dxa"/>
            <w:gridSpan w:val="2"/>
          </w:tcPr>
          <w:p w:rsidR="00C21443" w:rsidRPr="004844E1" w:rsidRDefault="00C21443" w:rsidP="00C21443">
            <w:r>
              <w:lastRenderedPageBreak/>
              <w:t xml:space="preserve">Narrative 1. </w:t>
            </w:r>
            <w:r w:rsidRPr="004844E1">
              <w:t xml:space="preserve">How did the </w:t>
            </w:r>
            <w:r>
              <w:t>accident</w:t>
            </w:r>
            <w:r w:rsidRPr="004844E1">
              <w:t xml:space="preserve"> occur?</w:t>
            </w:r>
          </w:p>
          <w:p w:rsidR="00C21443" w:rsidRDefault="00C21443" w:rsidP="00C21443"/>
          <w:p w:rsidR="00C21443" w:rsidRDefault="00C21443" w:rsidP="00C21443"/>
          <w:p w:rsidR="00C21443" w:rsidRDefault="00C21443" w:rsidP="00C21443"/>
          <w:p w:rsidR="00C21443" w:rsidRDefault="00C21443" w:rsidP="00C21443"/>
          <w:p w:rsidR="00C21443" w:rsidRDefault="00C21443" w:rsidP="00C21443"/>
          <w:p w:rsidR="00C21443" w:rsidRDefault="00C21443" w:rsidP="00C21443"/>
          <w:p w:rsidR="00C21443" w:rsidRDefault="00C21443" w:rsidP="00C21443"/>
          <w:p w:rsidR="00C21443" w:rsidRPr="004844E1" w:rsidRDefault="00C21443" w:rsidP="00C21443">
            <w:pPr>
              <w:numPr>
                <w:ilvl w:val="12"/>
                <w:numId w:val="0"/>
              </w:numPr>
              <w:rPr>
                <w:rFonts w:ascii="Arial" w:hAnsi="Arial" w:cs="Arial"/>
                <w:bCs/>
              </w:rPr>
            </w:pPr>
          </w:p>
        </w:tc>
      </w:tr>
      <w:tr w:rsidR="00C21443" w:rsidTr="00C21443">
        <w:tc>
          <w:tcPr>
            <w:tcW w:w="8804" w:type="dxa"/>
            <w:gridSpan w:val="2"/>
          </w:tcPr>
          <w:p w:rsidR="00C21443" w:rsidRPr="004844E1" w:rsidRDefault="00C21443" w:rsidP="00C21443">
            <w:r>
              <w:t xml:space="preserve">Narrative 2. </w:t>
            </w:r>
            <w:r w:rsidRPr="004844E1">
              <w:t xml:space="preserve">Why did the </w:t>
            </w:r>
            <w:r>
              <w:t>accident</w:t>
            </w:r>
            <w:r w:rsidRPr="004844E1">
              <w:t xml:space="preserve"> occur?</w:t>
            </w:r>
          </w:p>
          <w:p w:rsidR="00C21443" w:rsidRDefault="00C21443" w:rsidP="00C21443"/>
          <w:p w:rsidR="00C21443" w:rsidRDefault="00C21443" w:rsidP="00C21443"/>
          <w:p w:rsidR="00C21443" w:rsidRDefault="00C21443" w:rsidP="00C21443"/>
          <w:p w:rsidR="00C21443" w:rsidRDefault="00C21443" w:rsidP="00C21443"/>
          <w:p w:rsidR="00C21443" w:rsidRDefault="00C21443" w:rsidP="00C21443"/>
          <w:p w:rsidR="00C21443" w:rsidRDefault="00C21443" w:rsidP="00C21443"/>
          <w:p w:rsidR="00C21443" w:rsidRDefault="00C21443" w:rsidP="00C21443"/>
          <w:p w:rsidR="00C21443" w:rsidRPr="004844E1" w:rsidRDefault="00C21443" w:rsidP="00C21443">
            <w:pPr>
              <w:numPr>
                <w:ilvl w:val="12"/>
                <w:numId w:val="0"/>
              </w:numPr>
              <w:rPr>
                <w:rFonts w:ascii="Arial" w:hAnsi="Arial" w:cs="Arial"/>
                <w:bCs/>
              </w:rPr>
            </w:pPr>
          </w:p>
        </w:tc>
      </w:tr>
      <w:tr w:rsidR="00C21443" w:rsidTr="00C21443">
        <w:tc>
          <w:tcPr>
            <w:tcW w:w="8804" w:type="dxa"/>
            <w:gridSpan w:val="2"/>
          </w:tcPr>
          <w:p w:rsidR="00C21443" w:rsidRPr="004844E1" w:rsidRDefault="00C21443" w:rsidP="00C21443">
            <w:r>
              <w:t xml:space="preserve">Narrative 3. </w:t>
            </w:r>
            <w:r w:rsidRPr="004844E1">
              <w:t xml:space="preserve">What could be done to reduce exposure risk for future </w:t>
            </w:r>
            <w:r>
              <w:t>accidents</w:t>
            </w:r>
            <w:r w:rsidRPr="004844E1">
              <w:t>?</w:t>
            </w:r>
          </w:p>
          <w:p w:rsidR="00C21443" w:rsidRDefault="00C21443" w:rsidP="00C21443"/>
          <w:p w:rsidR="00C21443" w:rsidRDefault="00C21443" w:rsidP="00C21443"/>
          <w:p w:rsidR="00C21443" w:rsidRDefault="00C21443" w:rsidP="00C21443"/>
          <w:p w:rsidR="00C21443" w:rsidRDefault="00C21443" w:rsidP="00C21443"/>
          <w:p w:rsidR="00C21443" w:rsidRDefault="00C21443" w:rsidP="00C21443"/>
          <w:p w:rsidR="00C21443" w:rsidRPr="004844E1" w:rsidRDefault="00C21443" w:rsidP="00C21443">
            <w:pPr>
              <w:numPr>
                <w:ilvl w:val="12"/>
                <w:numId w:val="0"/>
              </w:numPr>
              <w:rPr>
                <w:rFonts w:ascii="Arial" w:hAnsi="Arial" w:cs="Arial"/>
                <w:bCs/>
              </w:rPr>
            </w:pPr>
          </w:p>
        </w:tc>
      </w:tr>
      <w:tr w:rsidR="00C21443" w:rsidTr="00C21443">
        <w:tc>
          <w:tcPr>
            <w:tcW w:w="8804" w:type="dxa"/>
            <w:gridSpan w:val="2"/>
          </w:tcPr>
          <w:p w:rsidR="00C21443" w:rsidRPr="004844E1" w:rsidRDefault="00C21443" w:rsidP="00C21443">
            <w:r w:rsidRPr="004844E1">
              <w:t xml:space="preserve">Name of </w:t>
            </w:r>
            <w:r>
              <w:t>Witnesses:</w:t>
            </w:r>
          </w:p>
          <w:p w:rsidR="00C21443" w:rsidRPr="004844E1" w:rsidRDefault="00C21443" w:rsidP="00C21443">
            <w:pPr>
              <w:numPr>
                <w:ilvl w:val="12"/>
                <w:numId w:val="0"/>
              </w:numPr>
              <w:rPr>
                <w:rFonts w:ascii="Arial" w:hAnsi="Arial" w:cs="Arial"/>
                <w:bCs/>
              </w:rPr>
            </w:pPr>
          </w:p>
        </w:tc>
      </w:tr>
      <w:tr w:rsidR="00C21443" w:rsidTr="00C21443">
        <w:tc>
          <w:tcPr>
            <w:tcW w:w="4347" w:type="dxa"/>
          </w:tcPr>
          <w:p w:rsidR="00C21443" w:rsidRDefault="00C21443" w:rsidP="00C21443">
            <w:r w:rsidRPr="004844E1">
              <w:t>Signature of employee</w:t>
            </w:r>
            <w:r>
              <w:t>:</w:t>
            </w:r>
          </w:p>
          <w:p w:rsidR="00C21443" w:rsidRDefault="00C21443" w:rsidP="00C21443"/>
          <w:p w:rsidR="00C21443" w:rsidRPr="004844E1" w:rsidRDefault="00C21443" w:rsidP="00C21443">
            <w:r>
              <w:t>Date:</w:t>
            </w:r>
          </w:p>
        </w:tc>
        <w:tc>
          <w:tcPr>
            <w:tcW w:w="4457" w:type="dxa"/>
          </w:tcPr>
          <w:p w:rsidR="00C21443" w:rsidRDefault="00C21443" w:rsidP="00C21443">
            <w:r>
              <w:t>Signa</w:t>
            </w:r>
            <w:r w:rsidRPr="007536A0">
              <w:t>ture of Employee Supervisor</w:t>
            </w:r>
            <w:r>
              <w:t>:</w:t>
            </w:r>
          </w:p>
          <w:p w:rsidR="00C21443" w:rsidRDefault="00C21443" w:rsidP="00C21443"/>
          <w:p w:rsidR="00C21443" w:rsidRPr="007536A0" w:rsidRDefault="00C21443" w:rsidP="00C21443">
            <w:r>
              <w:t>Date:</w:t>
            </w:r>
          </w:p>
        </w:tc>
      </w:tr>
      <w:tr w:rsidR="00C21443" w:rsidTr="00C21443">
        <w:tc>
          <w:tcPr>
            <w:tcW w:w="4347" w:type="dxa"/>
          </w:tcPr>
          <w:p w:rsidR="00C21443" w:rsidRPr="004844E1" w:rsidRDefault="00C21443" w:rsidP="00C21443">
            <w:r w:rsidRPr="004844E1">
              <w:t>Name of person filling out report</w:t>
            </w:r>
          </w:p>
          <w:p w:rsidR="00C21443" w:rsidRPr="004844E1" w:rsidRDefault="00C21443" w:rsidP="00C21443">
            <w:pPr>
              <w:numPr>
                <w:ilvl w:val="12"/>
                <w:numId w:val="0"/>
              </w:numPr>
              <w:rPr>
                <w:rFonts w:ascii="Arial" w:hAnsi="Arial" w:cs="Arial"/>
                <w:bCs/>
              </w:rPr>
            </w:pPr>
          </w:p>
        </w:tc>
        <w:tc>
          <w:tcPr>
            <w:tcW w:w="4457" w:type="dxa"/>
          </w:tcPr>
          <w:p w:rsidR="00C21443" w:rsidRPr="004844E1" w:rsidRDefault="00C21443" w:rsidP="00C21443">
            <w:pPr>
              <w:numPr>
                <w:ilvl w:val="12"/>
                <w:numId w:val="0"/>
              </w:numPr>
              <w:rPr>
                <w:rFonts w:ascii="Arial" w:hAnsi="Arial" w:cs="Arial"/>
                <w:bCs/>
              </w:rPr>
            </w:pPr>
          </w:p>
        </w:tc>
      </w:tr>
    </w:tbl>
    <w:p w:rsidR="00667C14" w:rsidRDefault="00667C14" w:rsidP="00C21443">
      <w:pPr>
        <w:pStyle w:val="MainTitle"/>
      </w:pPr>
    </w:p>
    <w:p w:rsidR="00C21443" w:rsidRDefault="00C21443" w:rsidP="00C21443">
      <w:pPr>
        <w:pStyle w:val="MainTitle"/>
      </w:pPr>
      <w:r>
        <w:lastRenderedPageBreak/>
        <w:t xml:space="preserve">Skill </w:t>
      </w:r>
      <w:r w:rsidRPr="00564DE6">
        <w:t>8-</w:t>
      </w:r>
      <w:r>
        <w:t>1</w:t>
      </w:r>
    </w:p>
    <w:p w:rsidR="00C21443" w:rsidRPr="004F4A42" w:rsidRDefault="00C21443" w:rsidP="00C21443">
      <w:pPr>
        <w:pStyle w:val="Objective"/>
        <w:rPr>
          <w:i/>
        </w:rPr>
      </w:pPr>
      <w:r w:rsidRPr="004F4A42">
        <w:rPr>
          <w:rStyle w:val="Bold"/>
        </w:rPr>
        <w:t xml:space="preserve">Objective </w:t>
      </w:r>
      <w:r>
        <w:tab/>
        <w:t>Create a plan to direct fire personnel during a training session</w:t>
      </w:r>
      <w:r w:rsidRPr="004F4A42">
        <w:t>.</w:t>
      </w:r>
      <w:r>
        <w:t xml:space="preserve"> </w:t>
      </w:r>
      <w:r w:rsidRPr="004F4A42">
        <w:rPr>
          <w:i/>
        </w:rPr>
        <w:t>[</w:t>
      </w:r>
      <w:r w:rsidRPr="00564DE6">
        <w:rPr>
          <w:i/>
        </w:rPr>
        <w:t>NFPA® 1021, 4.2.3</w:t>
      </w:r>
      <w:r w:rsidRPr="004F4A42">
        <w:rPr>
          <w:i/>
        </w:rPr>
        <w:t>]</w:t>
      </w:r>
    </w:p>
    <w:p w:rsidR="00C21443" w:rsidRPr="00777086" w:rsidRDefault="00C21443" w:rsidP="00C21443">
      <w:pPr>
        <w:pStyle w:val="Heading2"/>
        <w:rPr>
          <w:rStyle w:val="Bold"/>
          <w:b/>
        </w:rPr>
      </w:pPr>
      <w:r w:rsidRPr="004F4A42">
        <w:rPr>
          <w:rStyle w:val="Bold"/>
          <w:b/>
        </w:rPr>
        <w:t>References</w:t>
      </w:r>
    </w:p>
    <w:p w:rsidR="00C21443" w:rsidRDefault="00C21443" w:rsidP="00C21443">
      <w:pPr>
        <w:pStyle w:val="Text"/>
      </w:pPr>
      <w:r w:rsidRPr="00564DE6">
        <w:rPr>
          <w:i/>
        </w:rPr>
        <w:t>Fire and Emergency Services Company Officer, 5th Edition</w:t>
      </w:r>
      <w:r w:rsidRPr="003529BA">
        <w:t xml:space="preserve">, </w:t>
      </w:r>
      <w:r w:rsidRPr="004F4A42">
        <w:t>pp</w:t>
      </w:r>
      <w:r w:rsidRPr="003529BA">
        <w:t xml:space="preserve">. </w:t>
      </w:r>
      <w:r>
        <w:t>194-197</w:t>
      </w:r>
    </w:p>
    <w:p w:rsidR="00C21443" w:rsidRPr="003C3E97" w:rsidRDefault="00C21443" w:rsidP="00C21443">
      <w:pPr>
        <w:pStyle w:val="Heading2"/>
      </w:pPr>
      <w:r w:rsidRPr="003C3E97">
        <w:t>Purpose</w:t>
      </w:r>
    </w:p>
    <w:p w:rsidR="00C21443" w:rsidRDefault="00C21443" w:rsidP="00C21443">
      <w:pPr>
        <w:pStyle w:val="Text"/>
        <w:rPr>
          <w:bCs/>
        </w:rPr>
      </w:pPr>
      <w:r w:rsidRPr="00564DE6">
        <w:t>A company officer must direct training evolutions that are safe, efficient, and clearly stated</w:t>
      </w:r>
      <w:r>
        <w:t xml:space="preserve">. </w:t>
      </w:r>
    </w:p>
    <w:p w:rsidR="00C21443" w:rsidRPr="003C3E97" w:rsidRDefault="00C21443" w:rsidP="00C21443">
      <w:pPr>
        <w:pStyle w:val="Heading2"/>
        <w:rPr>
          <w:rStyle w:val="Bold"/>
          <w:b/>
        </w:rPr>
      </w:pPr>
      <w:r w:rsidRPr="003B2010">
        <w:rPr>
          <w:rStyle w:val="Bold"/>
          <w:b/>
        </w:rPr>
        <w:t>Directions</w:t>
      </w:r>
    </w:p>
    <w:p w:rsidR="00C21443" w:rsidRPr="00564DE6" w:rsidRDefault="00C21443" w:rsidP="00C21443">
      <w:pPr>
        <w:pStyle w:val="Text-numbered"/>
      </w:pPr>
      <w:r w:rsidRPr="00564DE6">
        <w:t>1.</w:t>
      </w:r>
      <w:r w:rsidRPr="00564DE6">
        <w:tab/>
        <w:t xml:space="preserve">This activity </w:t>
      </w:r>
      <w:r w:rsidR="00667C14">
        <w:t xml:space="preserve">will </w:t>
      </w:r>
      <w:r w:rsidRPr="00564DE6">
        <w:t>be performed individually</w:t>
      </w:r>
      <w:r w:rsidR="00667C14">
        <w:t>.</w:t>
      </w:r>
      <w:r w:rsidRPr="00564DE6">
        <w:t xml:space="preserve"> </w:t>
      </w:r>
    </w:p>
    <w:p w:rsidR="00C21443" w:rsidRPr="00564DE6" w:rsidRDefault="00C21443" w:rsidP="00C21443">
      <w:pPr>
        <w:pStyle w:val="Text-numbered"/>
      </w:pPr>
      <w:r w:rsidRPr="00564DE6">
        <w:t>2.</w:t>
      </w:r>
      <w:r w:rsidRPr="00564DE6">
        <w:tab/>
        <w:t>Provide a copy of your organization’s t</w:t>
      </w:r>
      <w:r w:rsidR="00667C14">
        <w:t xml:space="preserve">raining policies and procedures if available. </w:t>
      </w:r>
    </w:p>
    <w:p w:rsidR="00C21443" w:rsidRDefault="00C21443" w:rsidP="00C21443">
      <w:pPr>
        <w:pStyle w:val="Text-numbered"/>
      </w:pPr>
      <w:r w:rsidRPr="00564DE6">
        <w:t>3.</w:t>
      </w:r>
      <w:r w:rsidRPr="00564DE6">
        <w:tab/>
      </w:r>
      <w:r w:rsidR="00667C14">
        <w:t>C</w:t>
      </w:r>
      <w:r w:rsidRPr="00564DE6">
        <w:t>reate an informal written document that outlines a plan for c</w:t>
      </w:r>
      <w:r>
        <w:t>ompleting a training evolution. The plan should follow</w:t>
      </w:r>
      <w:r w:rsidRPr="00564DE6">
        <w:t xml:space="preserve"> all training policies and procedures.</w:t>
      </w:r>
      <w:r>
        <w:t xml:space="preserve"> </w:t>
      </w:r>
    </w:p>
    <w:p w:rsidR="00C21443" w:rsidRDefault="00C21443" w:rsidP="00C21443">
      <w:pPr>
        <w:pStyle w:val="Note"/>
      </w:pPr>
      <w:r>
        <w:t>Note:</w:t>
      </w:r>
    </w:p>
    <w:p w:rsidR="00C21443" w:rsidRPr="00564DE6" w:rsidRDefault="00C21443" w:rsidP="00C21443">
      <w:pPr>
        <w:pStyle w:val="TextIndent"/>
      </w:pPr>
      <w:r>
        <w:t>Students</w:t>
      </w:r>
      <w:r w:rsidRPr="00B43EDC">
        <w:t xml:space="preserve"> may choose to provide </w:t>
      </w:r>
      <w:r>
        <w:t>their</w:t>
      </w:r>
      <w:r w:rsidRPr="00B43EDC">
        <w:t xml:space="preserve"> own scenario or training situation taken from </w:t>
      </w:r>
      <w:r>
        <w:t>their</w:t>
      </w:r>
      <w:r w:rsidRPr="00B43EDC">
        <w:t xml:space="preserve"> own jurisdiction</w:t>
      </w:r>
      <w:r>
        <w:t>s</w:t>
      </w:r>
      <w:r w:rsidRPr="00B43EDC">
        <w:t xml:space="preserve">. If </w:t>
      </w:r>
      <w:r>
        <w:t>they</w:t>
      </w:r>
      <w:r w:rsidRPr="00B43EDC">
        <w:t xml:space="preserve"> use a</w:t>
      </w:r>
      <w:r>
        <w:t xml:space="preserve"> </w:t>
      </w:r>
      <w:r w:rsidRPr="00B43EDC">
        <w:t>scenario</w:t>
      </w:r>
      <w:r>
        <w:t xml:space="preserve"> specific to their units or organizations</w:t>
      </w:r>
      <w:r w:rsidRPr="00B43EDC">
        <w:t xml:space="preserve">, </w:t>
      </w:r>
      <w:r>
        <w:t xml:space="preserve">inform students that their learning activity </w:t>
      </w:r>
      <w:r w:rsidRPr="00B43EDC">
        <w:t>document</w:t>
      </w:r>
      <w:r>
        <w:t>s</w:t>
      </w:r>
      <w:r w:rsidRPr="00B43EDC">
        <w:t xml:space="preserve"> </w:t>
      </w:r>
      <w:r>
        <w:t>should follow their jurisdiction’s</w:t>
      </w:r>
      <w:r w:rsidRPr="00B43EDC">
        <w:t xml:space="preserve"> training policies and procedures.</w:t>
      </w:r>
    </w:p>
    <w:p w:rsidR="00C21443" w:rsidRPr="003C3E97" w:rsidRDefault="00667C14" w:rsidP="00C21443">
      <w:pPr>
        <w:pStyle w:val="Text-numbered"/>
      </w:pPr>
      <w:r>
        <w:t>4</w:t>
      </w:r>
      <w:r w:rsidR="00C21443" w:rsidRPr="00564DE6">
        <w:t>.</w:t>
      </w:r>
      <w:r w:rsidR="00C21443" w:rsidRPr="00564DE6">
        <w:tab/>
      </w:r>
      <w:r>
        <w:t xml:space="preserve">Explain </w:t>
      </w:r>
      <w:r w:rsidR="00C21443">
        <w:t xml:space="preserve">any methodologies behind </w:t>
      </w:r>
      <w:r>
        <w:t>your</w:t>
      </w:r>
      <w:r w:rsidR="00C21443">
        <w:t xml:space="preserve"> choices</w:t>
      </w:r>
      <w:r w:rsidR="00C21443" w:rsidRPr="00564DE6">
        <w:t>.</w:t>
      </w:r>
      <w:r w:rsidR="00C21443" w:rsidRPr="003C3E97">
        <w:t xml:space="preserve"> </w:t>
      </w:r>
    </w:p>
    <w:p w:rsidR="00667C14" w:rsidRDefault="00667C14" w:rsidP="00C21443">
      <w:pPr>
        <w:pStyle w:val="MainTitle"/>
      </w:pPr>
    </w:p>
    <w:p w:rsidR="00667C14" w:rsidRDefault="00667C14" w:rsidP="00C21443">
      <w:pPr>
        <w:pStyle w:val="MainTitle"/>
      </w:pPr>
    </w:p>
    <w:p w:rsidR="00667C14" w:rsidRDefault="00667C14" w:rsidP="00C21443">
      <w:pPr>
        <w:pStyle w:val="MainTitle"/>
      </w:pPr>
    </w:p>
    <w:p w:rsidR="00C21443" w:rsidRPr="003C3E97" w:rsidRDefault="00C21443" w:rsidP="00C21443">
      <w:pPr>
        <w:pStyle w:val="MainTitle"/>
      </w:pPr>
      <w:r>
        <w:lastRenderedPageBreak/>
        <w:t>Skill</w:t>
      </w:r>
      <w:r w:rsidRPr="003C3E97">
        <w:t xml:space="preserve"> </w:t>
      </w:r>
      <w:r w:rsidRPr="00564DE6">
        <w:t>8-</w:t>
      </w:r>
      <w:r>
        <w:t>1</w:t>
      </w:r>
    </w:p>
    <w:p w:rsidR="00C21443" w:rsidRDefault="00C21443" w:rsidP="00C21443">
      <w:pPr>
        <w:pStyle w:val="MainTitle"/>
      </w:pPr>
      <w:r>
        <w:rPr>
          <w:sz w:val="40"/>
          <w:szCs w:val="40"/>
        </w:rPr>
        <w:t>Student Worksheet</w:t>
      </w:r>
    </w:p>
    <w:p w:rsidR="00C21443" w:rsidRDefault="00C21443" w:rsidP="00C21443">
      <w:pPr>
        <w:pStyle w:val="StudentNameandDate"/>
      </w:pPr>
      <w:r w:rsidRPr="00074321">
        <w:t xml:space="preserve">Name </w:t>
      </w:r>
      <w:r w:rsidRPr="00074321">
        <w:tab/>
        <w:t xml:space="preserve"> Date </w:t>
      </w:r>
      <w:r w:rsidRPr="00074321">
        <w:tab/>
      </w:r>
    </w:p>
    <w:p w:rsidR="00C21443" w:rsidRPr="004F4A42" w:rsidRDefault="00C21443" w:rsidP="00C21443">
      <w:pPr>
        <w:pStyle w:val="Objective"/>
        <w:rPr>
          <w:i/>
        </w:rPr>
      </w:pPr>
      <w:r w:rsidRPr="004F4A42">
        <w:rPr>
          <w:rStyle w:val="Bold"/>
        </w:rPr>
        <w:t xml:space="preserve">Objective </w:t>
      </w:r>
      <w:r>
        <w:tab/>
        <w:t>Create a plan to direct fire personnel during a training evolution</w:t>
      </w:r>
      <w:r w:rsidRPr="004F4A42">
        <w:t>.</w:t>
      </w:r>
      <w:r>
        <w:t xml:space="preserve"> </w:t>
      </w:r>
      <w:r w:rsidRPr="004F4A42">
        <w:rPr>
          <w:i/>
        </w:rPr>
        <w:t>[</w:t>
      </w:r>
      <w:r w:rsidRPr="00564DE6">
        <w:rPr>
          <w:i/>
        </w:rPr>
        <w:t>NFPA® 1021, 4.2.3</w:t>
      </w:r>
      <w:r w:rsidRPr="004F4A42">
        <w:rPr>
          <w:i/>
        </w:rPr>
        <w:t>]</w:t>
      </w:r>
    </w:p>
    <w:p w:rsidR="00C21443" w:rsidRDefault="00C21443" w:rsidP="00C21443">
      <w:pPr>
        <w:pStyle w:val="Heading2"/>
      </w:pPr>
      <w:r w:rsidRPr="009D68F3">
        <w:rPr>
          <w:rStyle w:val="Bold"/>
          <w:b/>
        </w:rPr>
        <w:t>Directions</w:t>
      </w:r>
    </w:p>
    <w:p w:rsidR="00C21443" w:rsidRDefault="00C21443" w:rsidP="00C21443">
      <w:pPr>
        <w:pStyle w:val="Text"/>
      </w:pPr>
      <w:r>
        <w:t>U</w:t>
      </w:r>
      <w:r w:rsidRPr="00564DE6">
        <w:t xml:space="preserve">sing the </w:t>
      </w:r>
      <w:r>
        <w:t>provided scenario</w:t>
      </w:r>
      <w:r w:rsidRPr="00564DE6">
        <w:t xml:space="preserve">, create an informal written document that outlines a plan for </w:t>
      </w:r>
      <w:r>
        <w:t>completing a training evolution. The plan should follow</w:t>
      </w:r>
      <w:r w:rsidRPr="00564DE6">
        <w:t xml:space="preserve"> </w:t>
      </w:r>
      <w:r>
        <w:t>the</w:t>
      </w:r>
      <w:r w:rsidRPr="00564DE6">
        <w:t xml:space="preserve"> training policies and procedures</w:t>
      </w:r>
      <w:r>
        <w:t xml:space="preserve"> provided by the instructor</w:t>
      </w:r>
      <w:r w:rsidRPr="00564DE6">
        <w:t>.</w:t>
      </w:r>
    </w:p>
    <w:p w:rsidR="00C21443" w:rsidRPr="009D68F3" w:rsidRDefault="00C21443" w:rsidP="00C21443">
      <w:pPr>
        <w:pStyle w:val="Note"/>
      </w:pPr>
      <w:r w:rsidRPr="009D68F3">
        <w:rPr>
          <w:rStyle w:val="Bold"/>
          <w:b/>
        </w:rPr>
        <w:t>Note:</w:t>
      </w:r>
    </w:p>
    <w:p w:rsidR="00C21443" w:rsidRDefault="00C21443" w:rsidP="00C21443">
      <w:pPr>
        <w:pStyle w:val="TextIndent"/>
      </w:pPr>
      <w:r>
        <w:t>You may choose to provide your own scenario or training situation taken from your own organization. If you use a scenario from your own jurisdiction, make sure that your document follows your department’s training policies and procedures.</w:t>
      </w:r>
    </w:p>
    <w:p w:rsidR="00C21443" w:rsidRDefault="00C21443" w:rsidP="00C21443">
      <w:pPr>
        <w:pStyle w:val="Heading2"/>
      </w:pPr>
      <w:r>
        <w:t>Scenario</w:t>
      </w:r>
    </w:p>
    <w:p w:rsidR="00C21443" w:rsidRPr="00E75561" w:rsidRDefault="00C21443" w:rsidP="00C21443">
      <w:pPr>
        <w:pStyle w:val="Text"/>
      </w:pPr>
      <w:r w:rsidRPr="00E75561">
        <w:t>Your department has recently replaced some of the vehicle extrication power tools kept on the apparatus, and the chief has decided that now is a good time to review and update the company’s training on both new and existing vehicle extrication tools.</w:t>
      </w:r>
    </w:p>
    <w:p w:rsidR="00C21443" w:rsidRDefault="00C21443" w:rsidP="00C21443">
      <w:pPr>
        <w:pStyle w:val="MainTitle"/>
      </w:pPr>
      <w:r>
        <w:br w:type="page"/>
      </w:r>
      <w:r>
        <w:lastRenderedPageBreak/>
        <w:t xml:space="preserve">Skill </w:t>
      </w:r>
      <w:r w:rsidRPr="00564DE6">
        <w:t>8-</w:t>
      </w:r>
      <w:r>
        <w:t>1</w:t>
      </w:r>
    </w:p>
    <w:p w:rsidR="0098324B" w:rsidRDefault="0098324B" w:rsidP="00C21443">
      <w:pPr>
        <w:pStyle w:val="MainTitle"/>
      </w:pPr>
      <w:r>
        <w:t>Template</w:t>
      </w:r>
    </w:p>
    <w:p w:rsidR="0098324B" w:rsidRDefault="0098324B" w:rsidP="0098324B">
      <w:pPr>
        <w:pStyle w:val="MainTitle"/>
        <w:jc w:val="left"/>
        <w:rPr>
          <w:color w:val="000000" w:themeColor="text1"/>
          <w:sz w:val="32"/>
          <w:szCs w:val="32"/>
        </w:rPr>
      </w:pPr>
      <w:r>
        <w:rPr>
          <w:color w:val="000000" w:themeColor="text1"/>
          <w:sz w:val="32"/>
          <w:szCs w:val="32"/>
        </w:rPr>
        <w:t>Topic</w:t>
      </w:r>
    </w:p>
    <w:p w:rsidR="002C3A2D" w:rsidRDefault="002C3A2D" w:rsidP="0098324B">
      <w:pPr>
        <w:pStyle w:val="MainTitle"/>
        <w:jc w:val="left"/>
        <w:rPr>
          <w:color w:val="000000" w:themeColor="text1"/>
          <w:sz w:val="32"/>
          <w:szCs w:val="32"/>
        </w:rPr>
      </w:pPr>
    </w:p>
    <w:p w:rsidR="0098324B" w:rsidRDefault="0098324B" w:rsidP="0098324B">
      <w:pPr>
        <w:pStyle w:val="MainTitle"/>
        <w:jc w:val="left"/>
        <w:rPr>
          <w:color w:val="000000" w:themeColor="text1"/>
          <w:sz w:val="32"/>
          <w:szCs w:val="32"/>
        </w:rPr>
      </w:pPr>
      <w:r>
        <w:rPr>
          <w:color w:val="000000" w:themeColor="text1"/>
          <w:sz w:val="32"/>
          <w:szCs w:val="32"/>
        </w:rPr>
        <w:t>Time Frame</w:t>
      </w:r>
    </w:p>
    <w:p w:rsidR="002C3A2D" w:rsidRDefault="002C3A2D" w:rsidP="0098324B">
      <w:pPr>
        <w:pStyle w:val="MainTitle"/>
        <w:jc w:val="left"/>
        <w:rPr>
          <w:color w:val="000000" w:themeColor="text1"/>
          <w:sz w:val="32"/>
          <w:szCs w:val="32"/>
        </w:rPr>
      </w:pPr>
    </w:p>
    <w:p w:rsidR="0098324B" w:rsidRDefault="0098324B" w:rsidP="0098324B">
      <w:pPr>
        <w:pStyle w:val="MainTitle"/>
        <w:jc w:val="left"/>
        <w:rPr>
          <w:color w:val="000000" w:themeColor="text1"/>
          <w:sz w:val="32"/>
          <w:szCs w:val="32"/>
        </w:rPr>
      </w:pPr>
      <w:r>
        <w:rPr>
          <w:color w:val="000000" w:themeColor="text1"/>
          <w:sz w:val="32"/>
          <w:szCs w:val="32"/>
        </w:rPr>
        <w:t>Lesson Goal</w:t>
      </w:r>
    </w:p>
    <w:p w:rsidR="002C3A2D" w:rsidRDefault="002C3A2D" w:rsidP="0098324B">
      <w:pPr>
        <w:pStyle w:val="MainTitle"/>
        <w:jc w:val="left"/>
        <w:rPr>
          <w:color w:val="000000" w:themeColor="text1"/>
          <w:sz w:val="32"/>
          <w:szCs w:val="32"/>
        </w:rPr>
      </w:pPr>
    </w:p>
    <w:p w:rsidR="0098324B" w:rsidRDefault="0098324B" w:rsidP="0098324B">
      <w:pPr>
        <w:pStyle w:val="MainTitle"/>
        <w:jc w:val="left"/>
        <w:rPr>
          <w:color w:val="000000" w:themeColor="text1"/>
          <w:sz w:val="32"/>
          <w:szCs w:val="32"/>
        </w:rPr>
      </w:pPr>
      <w:r>
        <w:rPr>
          <w:color w:val="000000" w:themeColor="text1"/>
          <w:sz w:val="32"/>
          <w:szCs w:val="32"/>
        </w:rPr>
        <w:t>Lesson Objectives</w:t>
      </w:r>
    </w:p>
    <w:p w:rsidR="002C3A2D" w:rsidRDefault="002C3A2D" w:rsidP="0098324B">
      <w:pPr>
        <w:pStyle w:val="MainTitle"/>
        <w:jc w:val="left"/>
        <w:rPr>
          <w:color w:val="000000" w:themeColor="text1"/>
          <w:sz w:val="32"/>
          <w:szCs w:val="32"/>
        </w:rPr>
      </w:pPr>
    </w:p>
    <w:p w:rsidR="002C3A2D" w:rsidRDefault="002C3A2D" w:rsidP="0098324B">
      <w:pPr>
        <w:pStyle w:val="MainTitle"/>
        <w:jc w:val="left"/>
        <w:rPr>
          <w:color w:val="000000" w:themeColor="text1"/>
          <w:sz w:val="32"/>
          <w:szCs w:val="32"/>
        </w:rPr>
      </w:pPr>
      <w:r>
        <w:rPr>
          <w:color w:val="000000" w:themeColor="text1"/>
          <w:sz w:val="32"/>
          <w:szCs w:val="32"/>
        </w:rPr>
        <w:t>Needed Resource</w:t>
      </w:r>
    </w:p>
    <w:p w:rsidR="002C3A2D" w:rsidRDefault="002C3A2D" w:rsidP="0098324B">
      <w:pPr>
        <w:pStyle w:val="MainTitle"/>
        <w:jc w:val="left"/>
        <w:rPr>
          <w:color w:val="000000" w:themeColor="text1"/>
          <w:sz w:val="32"/>
          <w:szCs w:val="32"/>
        </w:rPr>
      </w:pPr>
    </w:p>
    <w:p w:rsidR="0098324B" w:rsidRDefault="002C3A2D" w:rsidP="0098324B">
      <w:pPr>
        <w:pStyle w:val="MainTitle"/>
        <w:jc w:val="left"/>
        <w:rPr>
          <w:color w:val="000000" w:themeColor="text1"/>
          <w:sz w:val="32"/>
          <w:szCs w:val="32"/>
        </w:rPr>
      </w:pPr>
      <w:r>
        <w:rPr>
          <w:color w:val="000000" w:themeColor="text1"/>
          <w:sz w:val="32"/>
          <w:szCs w:val="32"/>
        </w:rPr>
        <w:t>Skills Practice</w:t>
      </w:r>
    </w:p>
    <w:p w:rsidR="002C3A2D" w:rsidRDefault="002C3A2D" w:rsidP="0098324B">
      <w:pPr>
        <w:pStyle w:val="MainTitle"/>
        <w:jc w:val="left"/>
        <w:rPr>
          <w:color w:val="000000" w:themeColor="text1"/>
          <w:sz w:val="32"/>
          <w:szCs w:val="32"/>
        </w:rPr>
      </w:pPr>
    </w:p>
    <w:p w:rsidR="002C3A2D" w:rsidRDefault="002C3A2D" w:rsidP="0098324B">
      <w:pPr>
        <w:pStyle w:val="MainTitle"/>
        <w:jc w:val="left"/>
        <w:rPr>
          <w:color w:val="000000" w:themeColor="text1"/>
          <w:sz w:val="32"/>
          <w:szCs w:val="32"/>
        </w:rPr>
      </w:pPr>
      <w:r>
        <w:rPr>
          <w:color w:val="000000" w:themeColor="text1"/>
          <w:sz w:val="32"/>
          <w:szCs w:val="32"/>
        </w:rPr>
        <w:t>Evaluation Process</w:t>
      </w:r>
    </w:p>
    <w:p w:rsidR="002C3A2D" w:rsidRDefault="002C3A2D" w:rsidP="0098324B">
      <w:pPr>
        <w:pStyle w:val="MainTitle"/>
        <w:jc w:val="left"/>
        <w:rPr>
          <w:color w:val="000000" w:themeColor="text1"/>
          <w:sz w:val="32"/>
          <w:szCs w:val="32"/>
        </w:rPr>
      </w:pPr>
    </w:p>
    <w:p w:rsidR="002C3A2D" w:rsidRDefault="002C3A2D" w:rsidP="0098324B">
      <w:pPr>
        <w:pStyle w:val="MainTitle"/>
        <w:jc w:val="left"/>
        <w:rPr>
          <w:color w:val="000000" w:themeColor="text1"/>
          <w:sz w:val="32"/>
          <w:szCs w:val="32"/>
        </w:rPr>
      </w:pPr>
      <w:r>
        <w:rPr>
          <w:color w:val="000000" w:themeColor="text1"/>
          <w:sz w:val="32"/>
          <w:szCs w:val="32"/>
        </w:rPr>
        <w:t>Roster</w:t>
      </w:r>
    </w:p>
    <w:p w:rsidR="002C3A2D" w:rsidRPr="0098324B" w:rsidRDefault="002C3A2D" w:rsidP="0098324B">
      <w:pPr>
        <w:pStyle w:val="MainTitle"/>
        <w:jc w:val="left"/>
        <w:rPr>
          <w:color w:val="000000" w:themeColor="text1"/>
          <w:sz w:val="32"/>
          <w:szCs w:val="32"/>
        </w:rPr>
      </w:pPr>
    </w:p>
    <w:p w:rsidR="002C3A2D" w:rsidRDefault="002C3A2D" w:rsidP="00C21443">
      <w:pPr>
        <w:pStyle w:val="MainTitle"/>
      </w:pPr>
    </w:p>
    <w:p w:rsidR="002C3A2D" w:rsidRDefault="002C3A2D" w:rsidP="00C21443">
      <w:pPr>
        <w:pStyle w:val="MainTitle"/>
      </w:pPr>
    </w:p>
    <w:p w:rsidR="002C3A2D" w:rsidRDefault="002C3A2D" w:rsidP="00C21443">
      <w:pPr>
        <w:pStyle w:val="MainTitle"/>
      </w:pPr>
    </w:p>
    <w:p w:rsidR="002C3A2D" w:rsidRDefault="002C3A2D" w:rsidP="00C21443">
      <w:pPr>
        <w:pStyle w:val="MainTitle"/>
      </w:pPr>
    </w:p>
    <w:p w:rsidR="002C3A2D" w:rsidRDefault="002C3A2D" w:rsidP="00C21443">
      <w:pPr>
        <w:pStyle w:val="MainTitle"/>
      </w:pPr>
    </w:p>
    <w:p w:rsidR="002C3A2D" w:rsidRDefault="002C3A2D" w:rsidP="00C21443">
      <w:pPr>
        <w:pStyle w:val="MainTitle"/>
      </w:pPr>
    </w:p>
    <w:p w:rsidR="002C3A2D" w:rsidRDefault="002C3A2D" w:rsidP="00C21443">
      <w:pPr>
        <w:pStyle w:val="MainTitle"/>
      </w:pPr>
    </w:p>
    <w:p w:rsidR="002C3A2D" w:rsidRDefault="002C3A2D" w:rsidP="00C21443">
      <w:pPr>
        <w:pStyle w:val="MainTitle"/>
      </w:pPr>
    </w:p>
    <w:p w:rsidR="0091266A" w:rsidRDefault="0091266A" w:rsidP="00C21443">
      <w:pPr>
        <w:pStyle w:val="MainTitle"/>
      </w:pPr>
    </w:p>
    <w:p w:rsidR="00C21443" w:rsidRDefault="00C21443" w:rsidP="00C21443">
      <w:pPr>
        <w:pStyle w:val="MainTitle"/>
      </w:pPr>
      <w:r>
        <w:lastRenderedPageBreak/>
        <w:t xml:space="preserve">Skill </w:t>
      </w:r>
      <w:r w:rsidRPr="0039372F">
        <w:t>9-2</w:t>
      </w:r>
    </w:p>
    <w:p w:rsidR="00C21443" w:rsidRPr="004F4A42" w:rsidRDefault="00C21443" w:rsidP="00C21443">
      <w:pPr>
        <w:pStyle w:val="Objective"/>
        <w:rPr>
          <w:i/>
        </w:rPr>
      </w:pPr>
      <w:r w:rsidRPr="004F4A42">
        <w:rPr>
          <w:rStyle w:val="Bold"/>
          <w:color w:val="800000"/>
        </w:rPr>
        <w:t xml:space="preserve">Objective </w:t>
      </w:r>
      <w:r>
        <w:tab/>
      </w:r>
      <w:r w:rsidRPr="0044447D">
        <w:t>Address the concern of a citizen</w:t>
      </w:r>
      <w:r>
        <w:t xml:space="preserve"> in your jurisdiction</w:t>
      </w:r>
      <w:r w:rsidRPr="004F4A42">
        <w:t>.</w:t>
      </w:r>
      <w:r>
        <w:t xml:space="preserve"> </w:t>
      </w:r>
      <w:r w:rsidRPr="004F4A42">
        <w:rPr>
          <w:i/>
        </w:rPr>
        <w:t xml:space="preserve">[NFPA® </w:t>
      </w:r>
      <w:r>
        <w:rPr>
          <w:i/>
        </w:rPr>
        <w:t>1021</w:t>
      </w:r>
      <w:r w:rsidRPr="004F4A42">
        <w:rPr>
          <w:i/>
        </w:rPr>
        <w:t xml:space="preserve">, </w:t>
      </w:r>
      <w:r>
        <w:rPr>
          <w:i/>
        </w:rPr>
        <w:t>4.3.2</w:t>
      </w:r>
      <w:r w:rsidRPr="004F4A42">
        <w:rPr>
          <w:i/>
        </w:rPr>
        <w:t>]</w:t>
      </w:r>
    </w:p>
    <w:p w:rsidR="00C21443" w:rsidRPr="00777086" w:rsidRDefault="00C21443" w:rsidP="00C21443">
      <w:pPr>
        <w:pStyle w:val="Heading2"/>
        <w:rPr>
          <w:rStyle w:val="Bold"/>
          <w:b/>
        </w:rPr>
      </w:pPr>
      <w:r w:rsidRPr="004F4A42">
        <w:rPr>
          <w:rStyle w:val="Bold"/>
          <w:b/>
        </w:rPr>
        <w:t>References</w:t>
      </w:r>
    </w:p>
    <w:p w:rsidR="00C21443" w:rsidRDefault="00C21443" w:rsidP="00C21443">
      <w:pPr>
        <w:pStyle w:val="Text"/>
      </w:pPr>
      <w:r>
        <w:rPr>
          <w:i/>
        </w:rPr>
        <w:t>Fire and Emergency Services Company Officer, 5th Edition</w:t>
      </w:r>
      <w:r w:rsidRPr="003529BA">
        <w:t xml:space="preserve">, </w:t>
      </w:r>
      <w:r w:rsidRPr="004F4A42">
        <w:t>pp</w:t>
      </w:r>
      <w:r w:rsidRPr="003529BA">
        <w:t xml:space="preserve">. </w:t>
      </w:r>
      <w:r w:rsidRPr="002421B6">
        <w:t>214-217</w:t>
      </w:r>
    </w:p>
    <w:p w:rsidR="00C21443" w:rsidRPr="003C3E97" w:rsidRDefault="00C21443" w:rsidP="00C21443">
      <w:pPr>
        <w:pStyle w:val="Heading2"/>
      </w:pPr>
      <w:r w:rsidRPr="003C3E97">
        <w:t>Purpose</w:t>
      </w:r>
    </w:p>
    <w:p w:rsidR="00C21443" w:rsidRDefault="00C21443" w:rsidP="00C21443">
      <w:pPr>
        <w:pStyle w:val="Text"/>
        <w:rPr>
          <w:bCs/>
        </w:rPr>
      </w:pPr>
      <w:r>
        <w:t xml:space="preserve">Company officers must be able to resolve concerns and complaints of citizens in their jurisdiction while providing the highest level of customer service. </w:t>
      </w:r>
    </w:p>
    <w:p w:rsidR="00C21443" w:rsidRPr="003C3E97" w:rsidRDefault="00C21443" w:rsidP="00C21443">
      <w:pPr>
        <w:pStyle w:val="Heading2"/>
        <w:rPr>
          <w:rStyle w:val="Bold"/>
          <w:b/>
        </w:rPr>
      </w:pPr>
      <w:r w:rsidRPr="003B2010">
        <w:rPr>
          <w:rStyle w:val="Bold"/>
          <w:b/>
        </w:rPr>
        <w:t>Directions</w:t>
      </w:r>
    </w:p>
    <w:p w:rsidR="00667C14" w:rsidRDefault="00C21443" w:rsidP="00C21443">
      <w:pPr>
        <w:pStyle w:val="Text-numbered"/>
      </w:pPr>
      <w:r w:rsidRPr="00777086">
        <w:t>1.</w:t>
      </w:r>
      <w:r w:rsidRPr="00777086">
        <w:tab/>
      </w:r>
      <w:r>
        <w:t xml:space="preserve">This activity </w:t>
      </w:r>
      <w:r w:rsidR="00667C14">
        <w:t>will</w:t>
      </w:r>
      <w:r>
        <w:t xml:space="preserve"> be performed individually</w:t>
      </w:r>
      <w:r w:rsidR="00667C14">
        <w:t>.</w:t>
      </w:r>
      <w:r>
        <w:t xml:space="preserve"> </w:t>
      </w:r>
    </w:p>
    <w:p w:rsidR="00C21443" w:rsidRPr="00777086" w:rsidRDefault="00C21443" w:rsidP="00C21443">
      <w:pPr>
        <w:pStyle w:val="Text-numbered"/>
      </w:pPr>
      <w:r>
        <w:t>2.</w:t>
      </w:r>
      <w:r>
        <w:tab/>
        <w:t>Provide a copy of your organization’s policies and procedures regarding handling citizen complaints and good neighbor activities</w:t>
      </w:r>
      <w:r w:rsidR="00667C14">
        <w:t xml:space="preserve"> if available</w:t>
      </w:r>
      <w:r>
        <w:t>.</w:t>
      </w:r>
      <w:r w:rsidR="002C3A2D">
        <w:t xml:space="preserve"> A sample policy is attached if your department does not have one available.</w:t>
      </w:r>
    </w:p>
    <w:p w:rsidR="00C21443" w:rsidRDefault="00C21443" w:rsidP="00C21443">
      <w:pPr>
        <w:pStyle w:val="Text-numbered"/>
      </w:pPr>
      <w:r>
        <w:t>3</w:t>
      </w:r>
      <w:r w:rsidRPr="00777086">
        <w:t>.</w:t>
      </w:r>
      <w:r w:rsidRPr="00777086">
        <w:tab/>
      </w:r>
      <w:r w:rsidR="00667C14">
        <w:t>U</w:t>
      </w:r>
      <w:r>
        <w:t>se the scenario to create a short, informal written document that answers the questions presented in the worksheet.</w:t>
      </w:r>
    </w:p>
    <w:p w:rsidR="00C21443" w:rsidRPr="00777086" w:rsidRDefault="00667C14" w:rsidP="00C21443">
      <w:pPr>
        <w:pStyle w:val="Text-numbered"/>
      </w:pPr>
      <w:r>
        <w:t>4</w:t>
      </w:r>
      <w:r w:rsidR="00C21443">
        <w:t>.</w:t>
      </w:r>
      <w:r w:rsidR="00C21443">
        <w:tab/>
      </w:r>
      <w:r>
        <w:t>D</w:t>
      </w:r>
      <w:r w:rsidR="00C21443" w:rsidRPr="00B17C6F">
        <w:t>escribe</w:t>
      </w:r>
      <w:r w:rsidR="00C21443">
        <w:t xml:space="preserve"> how </w:t>
      </w:r>
      <w:r>
        <w:t>you</w:t>
      </w:r>
      <w:r w:rsidR="00C21443">
        <w:t xml:space="preserve"> would respond</w:t>
      </w:r>
      <w:r>
        <w:t>ed</w:t>
      </w:r>
      <w:r w:rsidR="00C21443">
        <w:t xml:space="preserve"> and why </w:t>
      </w:r>
      <w:r>
        <w:t>you</w:t>
      </w:r>
      <w:r w:rsidR="00C21443">
        <w:t xml:space="preserve"> chose to respond in that manner.</w:t>
      </w:r>
    </w:p>
    <w:p w:rsidR="00C21443" w:rsidRDefault="00C21443" w:rsidP="00C21443">
      <w:pPr>
        <w:pStyle w:val="MainTitle"/>
      </w:pPr>
    </w:p>
    <w:p w:rsidR="00C21443" w:rsidRPr="003C3E97" w:rsidRDefault="00C21443" w:rsidP="00C21443">
      <w:pPr>
        <w:pStyle w:val="MainTitle"/>
      </w:pPr>
      <w:r w:rsidRPr="003C3E97">
        <w:rPr>
          <w:rStyle w:val="Bold"/>
          <w:b/>
        </w:rPr>
        <w:br w:type="page"/>
      </w:r>
      <w:r>
        <w:lastRenderedPageBreak/>
        <w:t>Skill</w:t>
      </w:r>
      <w:r w:rsidRPr="00EE264D">
        <w:t xml:space="preserve"> 9-2</w:t>
      </w:r>
    </w:p>
    <w:p w:rsidR="00C21443" w:rsidRDefault="00C21443" w:rsidP="00C21443">
      <w:pPr>
        <w:pStyle w:val="MainTitle"/>
      </w:pPr>
      <w:r>
        <w:rPr>
          <w:sz w:val="40"/>
          <w:szCs w:val="40"/>
        </w:rPr>
        <w:t>Student Worksheet</w:t>
      </w:r>
    </w:p>
    <w:p w:rsidR="00C21443" w:rsidRDefault="00C21443" w:rsidP="00C21443">
      <w:pPr>
        <w:pStyle w:val="StudentNameandDate"/>
      </w:pPr>
      <w:r w:rsidRPr="00074321">
        <w:t xml:space="preserve">Name </w:t>
      </w:r>
      <w:r w:rsidRPr="00074321">
        <w:tab/>
        <w:t xml:space="preserve"> Date </w:t>
      </w:r>
      <w:r w:rsidRPr="00074321">
        <w:tab/>
      </w:r>
    </w:p>
    <w:p w:rsidR="00C21443" w:rsidRPr="004F4A42" w:rsidRDefault="00C21443" w:rsidP="00C21443">
      <w:pPr>
        <w:pStyle w:val="Objective"/>
        <w:rPr>
          <w:i/>
        </w:rPr>
      </w:pPr>
      <w:r w:rsidRPr="004F4A42">
        <w:rPr>
          <w:rStyle w:val="Bold"/>
          <w:color w:val="800000"/>
        </w:rPr>
        <w:t xml:space="preserve">Objective </w:t>
      </w:r>
      <w:r>
        <w:tab/>
      </w:r>
      <w:r w:rsidRPr="0044447D">
        <w:t>Address the concern of a citizen</w:t>
      </w:r>
      <w:r>
        <w:t xml:space="preserve"> in your jurisdiction</w:t>
      </w:r>
      <w:r w:rsidRPr="0044447D">
        <w:t>.</w:t>
      </w:r>
      <w:r>
        <w:t xml:space="preserve"> </w:t>
      </w:r>
      <w:r>
        <w:rPr>
          <w:i/>
        </w:rPr>
        <w:t>[NFPA® 1021</w:t>
      </w:r>
      <w:r w:rsidRPr="004F4A42">
        <w:rPr>
          <w:i/>
        </w:rPr>
        <w:t xml:space="preserve">, </w:t>
      </w:r>
      <w:r>
        <w:rPr>
          <w:i/>
        </w:rPr>
        <w:t>4.3.2</w:t>
      </w:r>
      <w:r w:rsidRPr="004F4A42">
        <w:rPr>
          <w:i/>
        </w:rPr>
        <w:t>]</w:t>
      </w:r>
    </w:p>
    <w:p w:rsidR="00C21443" w:rsidRDefault="00C21443" w:rsidP="00C21443">
      <w:pPr>
        <w:pStyle w:val="Heading2"/>
      </w:pPr>
      <w:r w:rsidRPr="009D68F3">
        <w:rPr>
          <w:rStyle w:val="Bold"/>
          <w:b/>
        </w:rPr>
        <w:t>Directions</w:t>
      </w:r>
    </w:p>
    <w:p w:rsidR="00C21443" w:rsidRPr="0044447D" w:rsidRDefault="00C21443" w:rsidP="00C21443">
      <w:pPr>
        <w:spacing w:line="360" w:lineRule="auto"/>
      </w:pPr>
      <w:r w:rsidRPr="0044447D">
        <w:t xml:space="preserve">Using the following scenario, create </w:t>
      </w:r>
      <w:r>
        <w:t xml:space="preserve">a </w:t>
      </w:r>
      <w:r w:rsidRPr="0044447D">
        <w:t xml:space="preserve">written document that </w:t>
      </w:r>
      <w:r>
        <w:t>answers the following questions</w:t>
      </w:r>
      <w:r w:rsidRPr="0044447D">
        <w:t>:</w:t>
      </w:r>
    </w:p>
    <w:p w:rsidR="00C21443" w:rsidRPr="0044447D" w:rsidRDefault="00C21443" w:rsidP="00C21443">
      <w:pPr>
        <w:pStyle w:val="Text-numbered"/>
      </w:pPr>
      <w:r w:rsidRPr="0044447D">
        <w:t>1.</w:t>
      </w:r>
      <w:r w:rsidRPr="0044447D">
        <w:tab/>
        <w:t xml:space="preserve">What </w:t>
      </w:r>
      <w:r>
        <w:t>is the problem?</w:t>
      </w:r>
    </w:p>
    <w:p w:rsidR="00C21443" w:rsidRPr="0044447D" w:rsidRDefault="00C21443" w:rsidP="00C21443">
      <w:pPr>
        <w:pStyle w:val="Text-numbered"/>
      </w:pPr>
      <w:r w:rsidRPr="0044447D">
        <w:t xml:space="preserve">2. </w:t>
      </w:r>
      <w:r w:rsidRPr="0044447D">
        <w:tab/>
        <w:t xml:space="preserve">Why </w:t>
      </w:r>
      <w:r>
        <w:t xml:space="preserve">is the neighbor </w:t>
      </w:r>
      <w:r w:rsidRPr="0044447D">
        <w:t>upset</w:t>
      </w:r>
      <w:r>
        <w:t>?</w:t>
      </w:r>
    </w:p>
    <w:p w:rsidR="00C21443" w:rsidRPr="0044447D" w:rsidRDefault="00C21443" w:rsidP="00C21443">
      <w:pPr>
        <w:pStyle w:val="Text-numbered"/>
      </w:pPr>
      <w:r w:rsidRPr="0044447D">
        <w:t>3.</w:t>
      </w:r>
      <w:r w:rsidRPr="0044447D">
        <w:tab/>
        <w:t xml:space="preserve">What </w:t>
      </w:r>
      <w:r>
        <w:t xml:space="preserve">would be </w:t>
      </w:r>
      <w:r w:rsidRPr="0044447D">
        <w:t>the neighbor’s desired solution</w:t>
      </w:r>
      <w:r>
        <w:t>?</w:t>
      </w:r>
    </w:p>
    <w:p w:rsidR="00C21443" w:rsidRPr="0044447D" w:rsidRDefault="00C21443" w:rsidP="00C21443">
      <w:pPr>
        <w:pStyle w:val="Text-numbered"/>
      </w:pPr>
      <w:r>
        <w:t>4.</w:t>
      </w:r>
      <w:r>
        <w:tab/>
        <w:t xml:space="preserve">How </w:t>
      </w:r>
      <w:r w:rsidRPr="0044447D">
        <w:t xml:space="preserve">could </w:t>
      </w:r>
      <w:r>
        <w:t xml:space="preserve">you </w:t>
      </w:r>
      <w:r w:rsidRPr="0044447D">
        <w:t>resolve the problem</w:t>
      </w:r>
      <w:r>
        <w:t>?</w:t>
      </w:r>
      <w:r w:rsidRPr="0044447D">
        <w:t xml:space="preserve"> </w:t>
      </w:r>
    </w:p>
    <w:p w:rsidR="00C21443" w:rsidRPr="0044447D" w:rsidRDefault="00C21443" w:rsidP="00C21443">
      <w:pPr>
        <w:pStyle w:val="Text-numbered"/>
      </w:pPr>
      <w:r w:rsidRPr="0044447D">
        <w:t>5.</w:t>
      </w:r>
      <w:r w:rsidRPr="0044447D">
        <w:tab/>
        <w:t xml:space="preserve">What </w:t>
      </w:r>
      <w:r>
        <w:t xml:space="preserve">is the strategy </w:t>
      </w:r>
      <w:r w:rsidRPr="0044447D">
        <w:t>for addressing the concern</w:t>
      </w:r>
      <w:r>
        <w:t>?</w:t>
      </w:r>
      <w:r w:rsidRPr="0044447D">
        <w:t xml:space="preserve"> Try to create a win-win situation.</w:t>
      </w:r>
    </w:p>
    <w:p w:rsidR="00C21443" w:rsidRPr="0044447D" w:rsidRDefault="00C21443" w:rsidP="00C21443">
      <w:pPr>
        <w:pStyle w:val="Text-numbered"/>
      </w:pPr>
      <w:r w:rsidRPr="0044447D">
        <w:t xml:space="preserve">6. </w:t>
      </w:r>
      <w:r w:rsidRPr="0044447D">
        <w:tab/>
        <w:t xml:space="preserve">How </w:t>
      </w:r>
      <w:r>
        <w:t xml:space="preserve">do </w:t>
      </w:r>
      <w:r w:rsidRPr="0044447D">
        <w:t>you plan</w:t>
      </w:r>
      <w:r>
        <w:t xml:space="preserve"> to follow up with the neighbor?</w:t>
      </w:r>
    </w:p>
    <w:p w:rsidR="00C21443" w:rsidRPr="000E3C0B" w:rsidRDefault="00C21443" w:rsidP="00C21443">
      <w:pPr>
        <w:pStyle w:val="Heading2"/>
      </w:pPr>
      <w:r w:rsidRPr="000E3C0B">
        <w:t>Scenario</w:t>
      </w:r>
    </w:p>
    <w:p w:rsidR="00C21443" w:rsidRPr="00EE264D" w:rsidRDefault="00C21443" w:rsidP="00C21443">
      <w:pPr>
        <w:pStyle w:val="Text"/>
        <w:rPr>
          <w:sz w:val="24"/>
          <w:szCs w:val="24"/>
        </w:rPr>
      </w:pPr>
      <w:r w:rsidRPr="00EE264D">
        <w:rPr>
          <w:sz w:val="24"/>
          <w:szCs w:val="24"/>
        </w:rPr>
        <w:t>You are the company officer at Station 5. Your neighborhood is a quiet area with mostly retired residents. Last Sunday evening you invited several off-duty firefighters and their families to the station to celebrate the retirement of your driver/operator. You grilled steaks and everyone played basketball. One of your firefighters set up a CD player on the patio and played music during dinner and volleyball. The get-together lasted from 1700 to 2100. All cooking and recreational equipment was cleaned and put away by 2115 hours. At 2133 hours Engine 5 was dispatched to a vehicle fire, and returned at 2230 hours. On Wednesday morning a citizen who lives behind the station comes to you angry about the activities at the station on Sunday evening. He states that there was loud noise and music until midnight and that he and the other neighbors couldn’t sleep. He insists that you take care of the problem or he is going straight to the chief.</w:t>
      </w:r>
    </w:p>
    <w:p w:rsidR="00C21443" w:rsidRPr="00314C78" w:rsidRDefault="00C21443" w:rsidP="00C21443">
      <w:pPr>
        <w:pStyle w:val="MainTitle"/>
      </w:pPr>
      <w:r>
        <w:br w:type="page"/>
      </w:r>
      <w:r>
        <w:lastRenderedPageBreak/>
        <w:t xml:space="preserve">Skill </w:t>
      </w:r>
      <w:r w:rsidRPr="00EE264D">
        <w:t>9-2</w:t>
      </w:r>
    </w:p>
    <w:p w:rsidR="002C3A2D" w:rsidRDefault="002C3A2D" w:rsidP="00667C14">
      <w:pPr>
        <w:pStyle w:val="MainTitle"/>
        <w:rPr>
          <w:sz w:val="40"/>
          <w:szCs w:val="40"/>
        </w:rPr>
      </w:pPr>
      <w:r>
        <w:rPr>
          <w:sz w:val="40"/>
          <w:szCs w:val="40"/>
        </w:rPr>
        <w:t>Sample Policy</w:t>
      </w:r>
    </w:p>
    <w:p w:rsidR="002C3A2D" w:rsidRPr="00E3300D" w:rsidRDefault="00605C5F" w:rsidP="002C3A2D">
      <w:pPr>
        <w:pStyle w:val="Text"/>
        <w:rPr>
          <w:rStyle w:val="Bold"/>
        </w:rPr>
      </w:pPr>
      <w:r>
        <w:rPr>
          <w:rStyle w:val="Bold"/>
        </w:rPr>
        <w:t>Home Town Fire Department</w:t>
      </w:r>
    </w:p>
    <w:p w:rsidR="002C3A2D" w:rsidRDefault="002C3A2D" w:rsidP="002C3A2D">
      <w:pPr>
        <w:pStyle w:val="Text"/>
        <w:spacing w:before="0" w:after="0"/>
      </w:pPr>
      <w:r>
        <w:t xml:space="preserve">Policy: </w:t>
      </w:r>
      <w:r>
        <w:tab/>
        <w:t>Citizen Concern Policy</w:t>
      </w:r>
    </w:p>
    <w:p w:rsidR="002C3A2D" w:rsidRDefault="002C3A2D" w:rsidP="002C3A2D">
      <w:pPr>
        <w:pStyle w:val="Text"/>
        <w:spacing w:before="0" w:after="0"/>
      </w:pPr>
      <w:r>
        <w:t>Policy #:</w:t>
      </w:r>
      <w:r>
        <w:tab/>
        <w:t>100.2</w:t>
      </w:r>
    </w:p>
    <w:p w:rsidR="002C3A2D" w:rsidRPr="00605C5F" w:rsidRDefault="002C3A2D" w:rsidP="00605C5F">
      <w:pPr>
        <w:pStyle w:val="Text"/>
        <w:spacing w:before="0" w:after="0"/>
      </w:pPr>
      <w:r>
        <w:t>Effective:</w:t>
      </w:r>
      <w:r>
        <w:tab/>
        <w:t>September 1, 20XX</w:t>
      </w:r>
    </w:p>
    <w:p w:rsidR="002C3A2D" w:rsidRPr="00C91F17" w:rsidRDefault="002C3A2D" w:rsidP="002C3A2D">
      <w:pPr>
        <w:pStyle w:val="TextIndent"/>
        <w:ind w:left="0"/>
        <w:rPr>
          <w:u w:val="single"/>
        </w:rPr>
      </w:pPr>
      <w:r w:rsidRPr="00C91F17">
        <w:rPr>
          <w:u w:val="single"/>
        </w:rPr>
        <w:t>Policy</w:t>
      </w:r>
    </w:p>
    <w:p w:rsidR="002C3A2D" w:rsidRDefault="002C3A2D" w:rsidP="002C3A2D">
      <w:pPr>
        <w:pStyle w:val="Text"/>
      </w:pPr>
      <w:r>
        <w:t>The Home Town Fire Department shall assist citizens with concerns related to fire department operations.</w:t>
      </w:r>
    </w:p>
    <w:p w:rsidR="002C3A2D" w:rsidRPr="00C91F17" w:rsidRDefault="002C3A2D" w:rsidP="002C3A2D">
      <w:pPr>
        <w:pStyle w:val="TextIndent"/>
        <w:ind w:left="0"/>
        <w:rPr>
          <w:u w:val="single"/>
        </w:rPr>
      </w:pPr>
      <w:r w:rsidRPr="00C91F17">
        <w:rPr>
          <w:u w:val="single"/>
        </w:rPr>
        <w:t>Procedure</w:t>
      </w:r>
    </w:p>
    <w:p w:rsidR="002C3A2D" w:rsidRDefault="002C3A2D" w:rsidP="002C3A2D">
      <w:pPr>
        <w:pStyle w:val="Text-numbered"/>
      </w:pPr>
      <w:r>
        <w:t>1.</w:t>
      </w:r>
      <w:r>
        <w:tab/>
        <w:t>It is the responsibility of the company offic</w:t>
      </w:r>
      <w:r w:rsidR="00605C5F">
        <w:t>er to identify the need for citi</w:t>
      </w:r>
      <w:r>
        <w:t xml:space="preserve">zen concerns. </w:t>
      </w:r>
    </w:p>
    <w:p w:rsidR="002C3A2D" w:rsidRDefault="002C3A2D" w:rsidP="002C3A2D">
      <w:pPr>
        <w:pStyle w:val="Text-numbered"/>
      </w:pPr>
      <w:r>
        <w:t>2.</w:t>
      </w:r>
      <w:r>
        <w:tab/>
        <w:t>Once a company officer sus</w:t>
      </w:r>
      <w:r w:rsidR="00605C5F">
        <w:t>pects a problem may exist, the Company O</w:t>
      </w:r>
      <w:r>
        <w:t>fficer shall review the inf</w:t>
      </w:r>
      <w:r w:rsidR="00605C5F">
        <w:t>ormation with the citizen. The Company O</w:t>
      </w:r>
      <w:r>
        <w:t xml:space="preserve">fficer shall explain </w:t>
      </w:r>
      <w:r w:rsidR="00605C5F">
        <w:t>how the department resolves any type of issue that the citizen has with matters of the fire service.</w:t>
      </w:r>
    </w:p>
    <w:p w:rsidR="002C3A2D" w:rsidRDefault="00605C5F" w:rsidP="002C3A2D">
      <w:pPr>
        <w:pStyle w:val="Text-numbered"/>
      </w:pPr>
      <w:r>
        <w:t>3.</w:t>
      </w:r>
      <w:r>
        <w:tab/>
        <w:t>At all times the Company O</w:t>
      </w:r>
      <w:r w:rsidR="002C3A2D">
        <w:t xml:space="preserve">fficer shall avoid </w:t>
      </w:r>
      <w:r>
        <w:t>conflict with</w:t>
      </w:r>
      <w:r w:rsidR="002C3A2D">
        <w:t xml:space="preserve"> the </w:t>
      </w:r>
      <w:r>
        <w:t>citizen</w:t>
      </w:r>
      <w:r w:rsidR="002C3A2D">
        <w:t>.</w:t>
      </w:r>
      <w:r>
        <w:t xml:space="preserve"> At all times the Company Officer should strive to maintain a positive repore with the citizen.</w:t>
      </w:r>
    </w:p>
    <w:p w:rsidR="002C3A2D" w:rsidRDefault="002C3A2D" w:rsidP="002C3A2D">
      <w:pPr>
        <w:pStyle w:val="Text-numbered"/>
      </w:pPr>
      <w:r>
        <w:t>4.</w:t>
      </w:r>
      <w:r>
        <w:tab/>
        <w:t xml:space="preserve">If requested by the </w:t>
      </w:r>
      <w:r w:rsidR="00605C5F">
        <w:t>citizen, the Company O</w:t>
      </w:r>
      <w:r>
        <w:t>fficer may m</w:t>
      </w:r>
      <w:r w:rsidR="00605C5F">
        <w:t>ake the initial contact with Fire Chief to discuss the problem and possible solutions.</w:t>
      </w:r>
    </w:p>
    <w:p w:rsidR="002C3A2D" w:rsidRDefault="00605C5F" w:rsidP="002C3A2D">
      <w:pPr>
        <w:pStyle w:val="Text-numbered"/>
      </w:pPr>
      <w:r>
        <w:t>5.</w:t>
      </w:r>
      <w:r>
        <w:tab/>
        <w:t>The Company O</w:t>
      </w:r>
      <w:r w:rsidR="002C3A2D">
        <w:t xml:space="preserve">fficer shall follow up with the </w:t>
      </w:r>
      <w:r>
        <w:t>citizen</w:t>
      </w:r>
      <w:r w:rsidR="002C3A2D">
        <w:t xml:space="preserve"> within five calendar days to determine if further assistance is required.</w:t>
      </w:r>
    </w:p>
    <w:p w:rsidR="002C3A2D" w:rsidRDefault="002C3A2D" w:rsidP="002C3A2D">
      <w:pPr>
        <w:pStyle w:val="Text-numbered"/>
      </w:pPr>
      <w:r>
        <w:t>6.</w:t>
      </w:r>
      <w:r>
        <w:tab/>
        <w:t xml:space="preserve">All information provided by the </w:t>
      </w:r>
      <w:r w:rsidR="00605C5F">
        <w:t>citizen</w:t>
      </w:r>
      <w:r>
        <w:t xml:space="preserve"> shall be confidential.</w:t>
      </w:r>
    </w:p>
    <w:p w:rsidR="00605C5F" w:rsidRDefault="00605C5F" w:rsidP="002C3A2D">
      <w:pPr>
        <w:pStyle w:val="Text-numbered"/>
      </w:pPr>
      <w:r>
        <w:t xml:space="preserve">7. </w:t>
      </w:r>
      <w:r>
        <w:tab/>
        <w:t>Company officer is responsible for all documentation.</w:t>
      </w:r>
    </w:p>
    <w:p w:rsidR="00605C5F" w:rsidRDefault="00605C5F" w:rsidP="002C3A2D">
      <w:pPr>
        <w:pStyle w:val="Text-numbered"/>
      </w:pPr>
      <w:r>
        <w:t xml:space="preserve">8. </w:t>
      </w:r>
      <w:r>
        <w:tab/>
        <w:t>If Company Officer is directly involved the citizen will be directed to their supervisor for a more detailed investigation.</w:t>
      </w:r>
    </w:p>
    <w:p w:rsidR="002C3A2D" w:rsidRPr="002C3A2D" w:rsidRDefault="00605C5F" w:rsidP="004D4B97">
      <w:pPr>
        <w:pStyle w:val="Text-numbered"/>
      </w:pPr>
      <w:r>
        <w:t xml:space="preserve">9. </w:t>
      </w:r>
      <w:r>
        <w:tab/>
        <w:t xml:space="preserve">If citizens concern can not be </w:t>
      </w:r>
      <w:r w:rsidR="004D4B97">
        <w:t>resolved</w:t>
      </w:r>
      <w:r>
        <w:t xml:space="preserve"> by Company Officer, citizen will be directed to fire department administration.</w:t>
      </w:r>
    </w:p>
    <w:p w:rsidR="00605C5F" w:rsidRDefault="00605C5F" w:rsidP="00C21443">
      <w:pPr>
        <w:pStyle w:val="MainTitle"/>
      </w:pPr>
    </w:p>
    <w:p w:rsidR="00C21443" w:rsidRDefault="00C21443" w:rsidP="00C21443">
      <w:pPr>
        <w:pStyle w:val="MainTitle"/>
      </w:pPr>
      <w:r>
        <w:t>Skill</w:t>
      </w:r>
      <w:r w:rsidRPr="00A0767E">
        <w:t xml:space="preserve"> 10-1</w:t>
      </w:r>
    </w:p>
    <w:p w:rsidR="00C21443" w:rsidRPr="004F4A42" w:rsidRDefault="00C21443" w:rsidP="00C21443">
      <w:pPr>
        <w:pStyle w:val="Text"/>
        <w:rPr>
          <w:i/>
        </w:rPr>
      </w:pPr>
      <w:r w:rsidRPr="004F4A42">
        <w:rPr>
          <w:rStyle w:val="Bold"/>
          <w:color w:val="800000"/>
        </w:rPr>
        <w:t xml:space="preserve">Objective </w:t>
      </w:r>
      <w:r w:rsidR="00667C14">
        <w:rPr>
          <w:rStyle w:val="Bold"/>
          <w:color w:val="800000"/>
        </w:rPr>
        <w:tab/>
      </w:r>
      <w:r>
        <w:tab/>
        <w:t>Develop a preincident plan for a specific occupancy</w:t>
      </w:r>
      <w:r w:rsidRPr="004F4A42">
        <w:t>.</w:t>
      </w:r>
      <w:r>
        <w:t xml:space="preserve"> </w:t>
      </w:r>
      <w:r w:rsidRPr="004F4A42">
        <w:rPr>
          <w:i/>
        </w:rPr>
        <w:t xml:space="preserve">[NFPA® </w:t>
      </w:r>
      <w:r>
        <w:rPr>
          <w:i/>
        </w:rPr>
        <w:t>1021</w:t>
      </w:r>
      <w:r w:rsidRPr="004F4A42">
        <w:rPr>
          <w:i/>
        </w:rPr>
        <w:t xml:space="preserve">, </w:t>
      </w:r>
      <w:r>
        <w:rPr>
          <w:i/>
        </w:rPr>
        <w:t>4.5.1, 4.5.2</w:t>
      </w:r>
      <w:r w:rsidRPr="004F4A42">
        <w:rPr>
          <w:i/>
        </w:rPr>
        <w:t>]</w:t>
      </w:r>
    </w:p>
    <w:p w:rsidR="00C21443" w:rsidRPr="00777086" w:rsidRDefault="00C21443" w:rsidP="00C21443">
      <w:pPr>
        <w:pStyle w:val="Heading2"/>
        <w:rPr>
          <w:rStyle w:val="Bold"/>
          <w:b/>
        </w:rPr>
      </w:pPr>
      <w:r w:rsidRPr="004F4A42">
        <w:rPr>
          <w:rStyle w:val="Bold"/>
          <w:b/>
        </w:rPr>
        <w:t>References</w:t>
      </w:r>
    </w:p>
    <w:p w:rsidR="00C21443" w:rsidRDefault="00C21443" w:rsidP="00C21443">
      <w:pPr>
        <w:pStyle w:val="Text"/>
      </w:pPr>
      <w:r>
        <w:rPr>
          <w:i/>
        </w:rPr>
        <w:t>Fire and Emergency Services Company Officer, 5th Edition</w:t>
      </w:r>
      <w:r w:rsidRPr="003529BA">
        <w:t xml:space="preserve">, </w:t>
      </w:r>
      <w:r w:rsidRPr="004F4A42">
        <w:t>pp</w:t>
      </w:r>
      <w:r w:rsidRPr="003529BA">
        <w:t xml:space="preserve">. </w:t>
      </w:r>
      <w:r w:rsidRPr="00314994">
        <w:t>281-285</w:t>
      </w:r>
    </w:p>
    <w:p w:rsidR="00C21443" w:rsidRPr="003C3E97" w:rsidRDefault="00C21443" w:rsidP="00C21443">
      <w:pPr>
        <w:pStyle w:val="Heading2"/>
      </w:pPr>
      <w:r w:rsidRPr="003C3E97">
        <w:t>Purpose</w:t>
      </w:r>
    </w:p>
    <w:p w:rsidR="00C21443" w:rsidRDefault="00C21443" w:rsidP="00C21443">
      <w:pPr>
        <w:pStyle w:val="Text"/>
        <w:rPr>
          <w:bCs/>
        </w:rPr>
      </w:pPr>
      <w:r>
        <w:t xml:space="preserve">A company officer must develop a preincident plan by following proper policies and procedures and using data gathered during a preincident survey. </w:t>
      </w:r>
    </w:p>
    <w:p w:rsidR="00C21443" w:rsidRPr="003C3E97" w:rsidRDefault="00C21443" w:rsidP="00C21443">
      <w:pPr>
        <w:pStyle w:val="Heading2"/>
        <w:rPr>
          <w:rStyle w:val="Bold"/>
          <w:b/>
        </w:rPr>
      </w:pPr>
      <w:r w:rsidRPr="003B2010">
        <w:rPr>
          <w:rStyle w:val="Bold"/>
          <w:b/>
        </w:rPr>
        <w:t>Directions</w:t>
      </w:r>
    </w:p>
    <w:p w:rsidR="00C21443" w:rsidRDefault="00C21443" w:rsidP="00C21443">
      <w:pPr>
        <w:pStyle w:val="Text-numbered"/>
      </w:pPr>
      <w:r w:rsidRPr="00777086">
        <w:t>1.</w:t>
      </w:r>
      <w:r w:rsidRPr="00777086">
        <w:tab/>
      </w:r>
      <w:r>
        <w:t xml:space="preserve">This activity </w:t>
      </w:r>
      <w:r w:rsidR="00667C14">
        <w:t>will</w:t>
      </w:r>
      <w:r>
        <w:t xml:space="preserve"> be performed individually</w:t>
      </w:r>
      <w:r w:rsidR="00667C14">
        <w:t>.</w:t>
      </w:r>
      <w:r>
        <w:t xml:space="preserve"> </w:t>
      </w:r>
    </w:p>
    <w:p w:rsidR="00C21443" w:rsidRPr="00777086" w:rsidRDefault="00C21443" w:rsidP="00C21443">
      <w:pPr>
        <w:pStyle w:val="Text-numbered"/>
      </w:pPr>
      <w:r>
        <w:t>2.</w:t>
      </w:r>
      <w:r>
        <w:tab/>
        <w:t xml:space="preserve">This activity works best when students leave the classroom and tour a small occupancy that they can survey. You should schedule this activity ahead of time with the students and with the occupancy to be surveyed. You may also assign this activity to be performed </w:t>
      </w:r>
      <w:r w:rsidR="00667C14">
        <w:t>on the building where the class is being held.</w:t>
      </w:r>
    </w:p>
    <w:p w:rsidR="00C21443" w:rsidRPr="00777086" w:rsidRDefault="00C21443" w:rsidP="00C21443">
      <w:pPr>
        <w:pStyle w:val="Text-numbered"/>
      </w:pPr>
      <w:r>
        <w:t>3</w:t>
      </w:r>
      <w:r w:rsidRPr="00777086">
        <w:t>.</w:t>
      </w:r>
      <w:r w:rsidRPr="00777086">
        <w:tab/>
      </w:r>
      <w:r>
        <w:t>Provide the following resources:</w:t>
      </w:r>
    </w:p>
    <w:p w:rsidR="00C21443" w:rsidRDefault="00C21443" w:rsidP="00C21443">
      <w:pPr>
        <w:pStyle w:val="TextBullet"/>
      </w:pPr>
      <w:r>
        <w:t>Your organization’s policies and procedures</w:t>
      </w:r>
    </w:p>
    <w:p w:rsidR="00C21443" w:rsidRDefault="00C21443" w:rsidP="00C21443">
      <w:pPr>
        <w:pStyle w:val="TextBullet"/>
      </w:pPr>
      <w:r>
        <w:t>Your organization’s preincident survey form</w:t>
      </w:r>
    </w:p>
    <w:p w:rsidR="00C21443" w:rsidRDefault="00C21443" w:rsidP="00C21443">
      <w:pPr>
        <w:pStyle w:val="TextBullet"/>
      </w:pPr>
      <w:r>
        <w:t>Your organization’s preincident plan forms</w:t>
      </w:r>
    </w:p>
    <w:p w:rsidR="00C21443" w:rsidRDefault="00C21443" w:rsidP="00C21443">
      <w:pPr>
        <w:pStyle w:val="TextBullet"/>
      </w:pPr>
      <w:r>
        <w:t>Drawing/sketching tools, including pencils, a pad of paper, etc.</w:t>
      </w:r>
    </w:p>
    <w:p w:rsidR="00C21443" w:rsidRDefault="00C21443" w:rsidP="00C21443">
      <w:pPr>
        <w:pStyle w:val="Text-numbered"/>
      </w:pPr>
      <w:r w:rsidRPr="00481380">
        <w:t>3.</w:t>
      </w:r>
      <w:r w:rsidRPr="00481380">
        <w:tab/>
      </w:r>
      <w:r w:rsidR="00667C14">
        <w:t>C</w:t>
      </w:r>
      <w:r w:rsidRPr="00481380">
        <w:t xml:space="preserve">onduct a preincident survey on a relatively small occupancy that they have permission to access. </w:t>
      </w:r>
      <w:r w:rsidR="00667C14">
        <w:t>F</w:t>
      </w:r>
      <w:r w:rsidRPr="00481380">
        <w:t>ollow the information provided in Chapter 10 to complete a survey of the occupancy, using any forms that your organization or jurisdiction may require.</w:t>
      </w:r>
    </w:p>
    <w:p w:rsidR="00C21443" w:rsidRDefault="00C21443" w:rsidP="00C21443">
      <w:pPr>
        <w:pStyle w:val="Text-numbered"/>
      </w:pPr>
      <w:r w:rsidRPr="00A04E6F">
        <w:lastRenderedPageBreak/>
        <w:t>4.</w:t>
      </w:r>
      <w:r w:rsidRPr="00A04E6F">
        <w:tab/>
        <w:t xml:space="preserve">Once </w:t>
      </w:r>
      <w:r w:rsidR="00B86DBE">
        <w:t>you</w:t>
      </w:r>
      <w:r w:rsidRPr="00A04E6F">
        <w:t xml:space="preserve"> have gathered the information, create a preincident plan </w:t>
      </w:r>
      <w:r>
        <w:t>that follows</w:t>
      </w:r>
      <w:r w:rsidRPr="00A04E6F">
        <w:t xml:space="preserve"> your organization’s procedures. If procedures</w:t>
      </w:r>
      <w:r>
        <w:t xml:space="preserve"> are not available</w:t>
      </w:r>
      <w:r w:rsidRPr="00A04E6F">
        <w:t>,</w:t>
      </w:r>
      <w:r>
        <w:t xml:space="preserve"> </w:t>
      </w:r>
      <w:r w:rsidRPr="00A04E6F">
        <w:t>choose one of the approaches outlined in the chapt</w:t>
      </w:r>
      <w:r>
        <w:t xml:space="preserve">er. </w:t>
      </w:r>
    </w:p>
    <w:p w:rsidR="00C21443" w:rsidRPr="00A04E6F" w:rsidRDefault="00B86DBE" w:rsidP="00C21443">
      <w:pPr>
        <w:pStyle w:val="Text-numbered"/>
      </w:pPr>
      <w:r>
        <w:t>5</w:t>
      </w:r>
      <w:r w:rsidR="00C21443">
        <w:t>.</w:t>
      </w:r>
      <w:r w:rsidR="00C21443">
        <w:tab/>
      </w:r>
      <w:r>
        <w:t>E</w:t>
      </w:r>
      <w:r w:rsidR="00C21443">
        <w:t xml:space="preserve">xplain </w:t>
      </w:r>
      <w:r>
        <w:t>your</w:t>
      </w:r>
      <w:r w:rsidR="00C21443">
        <w:t xml:space="preserve"> choices, including what they noticed during the survey and what they chose to include in the plan.</w:t>
      </w:r>
    </w:p>
    <w:p w:rsidR="00C21443" w:rsidRPr="009C035C" w:rsidRDefault="00C21443" w:rsidP="00C21443">
      <w:pPr>
        <w:pStyle w:val="Text"/>
      </w:pPr>
    </w:p>
    <w:p w:rsidR="00C21443" w:rsidRDefault="00C21443" w:rsidP="00C21443">
      <w:pPr>
        <w:pStyle w:val="MainTitle"/>
      </w:pPr>
    </w:p>
    <w:p w:rsidR="00C21443" w:rsidRDefault="00C21443" w:rsidP="00C21443">
      <w:pPr>
        <w:pStyle w:val="MainTitle"/>
      </w:pPr>
    </w:p>
    <w:p w:rsidR="00C21443" w:rsidRDefault="00C21443" w:rsidP="00C21443">
      <w:pPr>
        <w:pStyle w:val="MainTitle"/>
      </w:pPr>
    </w:p>
    <w:p w:rsidR="00C21443" w:rsidRDefault="00C21443" w:rsidP="00C21443">
      <w:pPr>
        <w:pStyle w:val="MainTitle"/>
      </w:pPr>
    </w:p>
    <w:p w:rsidR="00C21443" w:rsidRDefault="00C21443" w:rsidP="00C21443">
      <w:pPr>
        <w:pStyle w:val="MainTitle"/>
      </w:pPr>
    </w:p>
    <w:p w:rsidR="00C21443" w:rsidRDefault="00C21443" w:rsidP="00C21443">
      <w:pPr>
        <w:pStyle w:val="MainTitle"/>
      </w:pPr>
    </w:p>
    <w:p w:rsidR="00C21443" w:rsidRDefault="00C21443" w:rsidP="00C21443">
      <w:pPr>
        <w:pStyle w:val="MainTitle"/>
      </w:pPr>
    </w:p>
    <w:p w:rsidR="00C21443" w:rsidRDefault="00C21443" w:rsidP="00C21443">
      <w:pPr>
        <w:pStyle w:val="MainTitle"/>
      </w:pPr>
    </w:p>
    <w:p w:rsidR="00C21443" w:rsidRDefault="00C21443" w:rsidP="00C21443">
      <w:pPr>
        <w:pStyle w:val="MainTitle"/>
      </w:pPr>
    </w:p>
    <w:p w:rsidR="00C21443" w:rsidRDefault="00C21443" w:rsidP="00C21443">
      <w:pPr>
        <w:pStyle w:val="MainTitle"/>
      </w:pPr>
    </w:p>
    <w:p w:rsidR="00C21443" w:rsidRDefault="00C21443" w:rsidP="00C21443">
      <w:pPr>
        <w:pStyle w:val="MainTitle"/>
      </w:pPr>
    </w:p>
    <w:p w:rsidR="00C21443" w:rsidRDefault="00C21443" w:rsidP="00C21443">
      <w:pPr>
        <w:pStyle w:val="MainTitle"/>
      </w:pPr>
    </w:p>
    <w:p w:rsidR="00C21443" w:rsidRPr="003C3E97" w:rsidRDefault="00C21443" w:rsidP="00C21443">
      <w:pPr>
        <w:pStyle w:val="MainTitle"/>
      </w:pPr>
    </w:p>
    <w:p w:rsidR="00B86DBE" w:rsidRDefault="00B86DBE" w:rsidP="00C21443">
      <w:pPr>
        <w:pStyle w:val="MainTitle"/>
      </w:pPr>
    </w:p>
    <w:p w:rsidR="00B86DBE" w:rsidRDefault="00B86DBE" w:rsidP="00C21443">
      <w:pPr>
        <w:pStyle w:val="MainTitle"/>
      </w:pPr>
    </w:p>
    <w:p w:rsidR="00B86DBE" w:rsidRDefault="00B86DBE" w:rsidP="00C21443">
      <w:pPr>
        <w:pStyle w:val="MainTitle"/>
      </w:pPr>
    </w:p>
    <w:p w:rsidR="0000201B" w:rsidRDefault="0000201B" w:rsidP="00C21443">
      <w:pPr>
        <w:pStyle w:val="MainTitle"/>
      </w:pPr>
    </w:p>
    <w:p w:rsidR="0000201B" w:rsidRDefault="0000201B" w:rsidP="00C21443">
      <w:pPr>
        <w:pStyle w:val="MainTitle"/>
      </w:pPr>
    </w:p>
    <w:p w:rsidR="00C21443" w:rsidRPr="003C3E97" w:rsidRDefault="00C21443" w:rsidP="00C21443">
      <w:pPr>
        <w:pStyle w:val="MainTitle"/>
      </w:pPr>
      <w:r>
        <w:t>Skill</w:t>
      </w:r>
      <w:r w:rsidRPr="003C3E97">
        <w:t xml:space="preserve"> </w:t>
      </w:r>
      <w:r w:rsidRPr="009C035C">
        <w:t>10-1</w:t>
      </w:r>
    </w:p>
    <w:p w:rsidR="00C21443" w:rsidRDefault="00C21443" w:rsidP="00C21443">
      <w:pPr>
        <w:pStyle w:val="MainTitle"/>
      </w:pPr>
      <w:r>
        <w:rPr>
          <w:sz w:val="40"/>
          <w:szCs w:val="40"/>
        </w:rPr>
        <w:t>Student Worksheet</w:t>
      </w:r>
    </w:p>
    <w:p w:rsidR="00C21443" w:rsidRDefault="00C21443" w:rsidP="00C21443">
      <w:pPr>
        <w:pStyle w:val="StudentNameandDate"/>
      </w:pPr>
      <w:r w:rsidRPr="00074321">
        <w:t xml:space="preserve">Name </w:t>
      </w:r>
      <w:r w:rsidRPr="00074321">
        <w:tab/>
        <w:t xml:space="preserve"> Date </w:t>
      </w:r>
      <w:r w:rsidRPr="00074321">
        <w:tab/>
      </w:r>
    </w:p>
    <w:p w:rsidR="00C21443" w:rsidRPr="004F4A42" w:rsidRDefault="00C21443" w:rsidP="00C21443">
      <w:pPr>
        <w:pStyle w:val="Objective"/>
        <w:rPr>
          <w:i/>
        </w:rPr>
      </w:pPr>
      <w:r w:rsidRPr="004F4A42">
        <w:rPr>
          <w:rStyle w:val="Bold"/>
          <w:color w:val="800000"/>
        </w:rPr>
        <w:t xml:space="preserve">Objective </w:t>
      </w:r>
      <w:r>
        <w:tab/>
        <w:t>Develop a preincident plan for a specific occupancy</w:t>
      </w:r>
      <w:r w:rsidRPr="004F4A42">
        <w:t>.</w:t>
      </w:r>
      <w:r>
        <w:t xml:space="preserve"> </w:t>
      </w:r>
      <w:r w:rsidRPr="004F4A42">
        <w:rPr>
          <w:i/>
        </w:rPr>
        <w:t xml:space="preserve">[NFPA® </w:t>
      </w:r>
      <w:r>
        <w:rPr>
          <w:i/>
        </w:rPr>
        <w:t>1021</w:t>
      </w:r>
      <w:r w:rsidRPr="004F4A42">
        <w:rPr>
          <w:i/>
        </w:rPr>
        <w:t xml:space="preserve">, </w:t>
      </w:r>
      <w:r>
        <w:rPr>
          <w:i/>
        </w:rPr>
        <w:t>4.5.1, 4.5.2</w:t>
      </w:r>
      <w:r w:rsidRPr="004F4A42">
        <w:rPr>
          <w:i/>
        </w:rPr>
        <w:t>]</w:t>
      </w:r>
    </w:p>
    <w:p w:rsidR="00C21443" w:rsidRDefault="00C21443" w:rsidP="00C21443">
      <w:pPr>
        <w:pStyle w:val="Heading2"/>
      </w:pPr>
      <w:r w:rsidRPr="009D68F3">
        <w:rPr>
          <w:rStyle w:val="Bold"/>
          <w:b/>
        </w:rPr>
        <w:t>Directions</w:t>
      </w:r>
    </w:p>
    <w:p w:rsidR="00C21443" w:rsidRPr="005F65F2" w:rsidRDefault="00C21443" w:rsidP="00C21443">
      <w:pPr>
        <w:pStyle w:val="Text-numbered"/>
      </w:pPr>
      <w:r w:rsidRPr="005F65F2">
        <w:t>1.</w:t>
      </w:r>
      <w:r w:rsidRPr="005F65F2">
        <w:tab/>
        <w:t>Conduct a preincident survey on a relatively small occupancy that you have permission to access</w:t>
      </w:r>
      <w:r>
        <w:t xml:space="preserve"> or as indicated by your instructor</w:t>
      </w:r>
      <w:r w:rsidRPr="005F65F2">
        <w:t>. Follow the information provided in Chapter 10 to complete a survey of the occupancy, using any forms that your organization or jurisdiction may require.</w:t>
      </w:r>
    </w:p>
    <w:p w:rsidR="00C21443" w:rsidRDefault="00C21443" w:rsidP="00C21443">
      <w:pPr>
        <w:pStyle w:val="Text-numbered"/>
      </w:pPr>
      <w:r w:rsidRPr="005F65F2">
        <w:t>2.</w:t>
      </w:r>
      <w:r w:rsidRPr="005F65F2">
        <w:tab/>
        <w:t>Once you have gathered the information, create a preincident plan following procedures</w:t>
      </w:r>
      <w:r>
        <w:t xml:space="preserve"> provided by your instructor</w:t>
      </w:r>
      <w:r w:rsidRPr="005F65F2">
        <w:t>. If you do not have the procedures, choose one of the approaches outlined in the chapter to create a preincident plan and include justifications for why you chose that approach.</w:t>
      </w:r>
    </w:p>
    <w:p w:rsidR="00C21443" w:rsidRPr="005F65F2" w:rsidRDefault="00C21443" w:rsidP="00C21443">
      <w:pPr>
        <w:pStyle w:val="Text-numbered"/>
      </w:pPr>
      <w:r>
        <w:t>3.</w:t>
      </w:r>
      <w:r>
        <w:tab/>
        <w:t>Be prepared to report on your survey’s findings and to explain what you included in your plan and why you made your choices.</w:t>
      </w:r>
    </w:p>
    <w:p w:rsidR="00C21443" w:rsidRDefault="0091266A" w:rsidP="0091266A">
      <w:pPr>
        <w:pStyle w:val="MainTitle"/>
      </w:pPr>
      <w:r>
        <w:t xml:space="preserve"> </w:t>
      </w:r>
    </w:p>
    <w:p w:rsidR="00C21443" w:rsidRDefault="00C21443" w:rsidP="00C21443">
      <w:pPr>
        <w:pStyle w:val="TextIndent"/>
        <w:spacing w:before="0" w:after="0"/>
        <w:ind w:left="0"/>
      </w:pPr>
    </w:p>
    <w:p w:rsidR="00C21443" w:rsidRDefault="00C21443" w:rsidP="00181AFE">
      <w:pPr>
        <w:pStyle w:val="TextBullet"/>
        <w:numPr>
          <w:ilvl w:val="0"/>
          <w:numId w:val="0"/>
        </w:numPr>
        <w:ind w:left="1080" w:hanging="360"/>
      </w:pPr>
    </w:p>
    <w:p w:rsidR="0091266A" w:rsidRDefault="0091266A" w:rsidP="00C21443">
      <w:pPr>
        <w:pStyle w:val="MainTitle"/>
      </w:pPr>
    </w:p>
    <w:p w:rsidR="0091266A" w:rsidRDefault="0091266A" w:rsidP="00C21443">
      <w:pPr>
        <w:pStyle w:val="MainTitle"/>
      </w:pPr>
    </w:p>
    <w:p w:rsidR="0091266A" w:rsidRDefault="0091266A" w:rsidP="00C21443">
      <w:pPr>
        <w:pStyle w:val="MainTitle"/>
      </w:pPr>
    </w:p>
    <w:p w:rsidR="0091266A" w:rsidRDefault="0091266A" w:rsidP="00C21443">
      <w:pPr>
        <w:pStyle w:val="MainTitle"/>
      </w:pPr>
    </w:p>
    <w:p w:rsidR="00C21443" w:rsidRDefault="00C21443" w:rsidP="00C21443">
      <w:pPr>
        <w:pStyle w:val="MainTitle"/>
      </w:pPr>
      <w:r>
        <w:lastRenderedPageBreak/>
        <w:t>Skill</w:t>
      </w:r>
      <w:r w:rsidRPr="009E79D2">
        <w:t xml:space="preserve"> 11-1</w:t>
      </w:r>
    </w:p>
    <w:p w:rsidR="00C21443" w:rsidRPr="004F4A42" w:rsidRDefault="00C21443" w:rsidP="00C21443">
      <w:pPr>
        <w:pStyle w:val="Objective"/>
        <w:rPr>
          <w:i/>
        </w:rPr>
      </w:pPr>
      <w:r w:rsidRPr="004F4A42">
        <w:rPr>
          <w:rStyle w:val="Bold"/>
          <w:color w:val="800000"/>
        </w:rPr>
        <w:t xml:space="preserve">Objective </w:t>
      </w:r>
      <w:r>
        <w:tab/>
        <w:t>Prepare an initial action plan for an emergency incident</w:t>
      </w:r>
      <w:r w:rsidRPr="004F4A42">
        <w:t>.</w:t>
      </w:r>
      <w:r>
        <w:t xml:space="preserve"> </w:t>
      </w:r>
      <w:r w:rsidRPr="004F4A42">
        <w:rPr>
          <w:i/>
        </w:rPr>
        <w:t xml:space="preserve">[NFPA® </w:t>
      </w:r>
      <w:r>
        <w:rPr>
          <w:i/>
        </w:rPr>
        <w:t>1021</w:t>
      </w:r>
      <w:r w:rsidRPr="004F4A42">
        <w:rPr>
          <w:i/>
        </w:rPr>
        <w:t xml:space="preserve">, </w:t>
      </w:r>
      <w:r>
        <w:rPr>
          <w:i/>
        </w:rPr>
        <w:t>4.6.1</w:t>
      </w:r>
      <w:r w:rsidRPr="004F4A42">
        <w:rPr>
          <w:i/>
        </w:rPr>
        <w:t>]</w:t>
      </w:r>
    </w:p>
    <w:p w:rsidR="00C21443" w:rsidRPr="00777086" w:rsidRDefault="00C21443" w:rsidP="00C21443">
      <w:pPr>
        <w:pStyle w:val="Heading2"/>
        <w:rPr>
          <w:rStyle w:val="Bold"/>
          <w:b/>
        </w:rPr>
      </w:pPr>
      <w:r w:rsidRPr="004F4A42">
        <w:rPr>
          <w:rStyle w:val="Bold"/>
          <w:b/>
        </w:rPr>
        <w:t>References</w:t>
      </w:r>
    </w:p>
    <w:p w:rsidR="00C21443" w:rsidRDefault="00C21443" w:rsidP="00C21443">
      <w:pPr>
        <w:pStyle w:val="Text"/>
      </w:pPr>
      <w:r>
        <w:rPr>
          <w:i/>
        </w:rPr>
        <w:t>Fire and Emergency Services Company Officer, 5th Edition</w:t>
      </w:r>
      <w:r w:rsidRPr="003529BA">
        <w:t xml:space="preserve">, </w:t>
      </w:r>
      <w:r w:rsidRPr="004F4A42">
        <w:t>pp</w:t>
      </w:r>
      <w:r w:rsidRPr="003529BA">
        <w:t xml:space="preserve">. </w:t>
      </w:r>
      <w:r w:rsidRPr="00E86F24">
        <w:t>295-335</w:t>
      </w:r>
    </w:p>
    <w:p w:rsidR="00C21443" w:rsidRPr="003C3E97" w:rsidRDefault="00C21443" w:rsidP="00C21443">
      <w:pPr>
        <w:pStyle w:val="Heading2"/>
      </w:pPr>
      <w:r w:rsidRPr="003C3E97">
        <w:t>Purpose</w:t>
      </w:r>
    </w:p>
    <w:p w:rsidR="008827D0" w:rsidRDefault="00C21443" w:rsidP="008827D0">
      <w:pPr>
        <w:pStyle w:val="Text"/>
        <w:rPr>
          <w:bCs/>
        </w:rPr>
      </w:pPr>
      <w:r>
        <w:t>A company officer must be able to develop an initial action plan that employs accurate size-up and deploys resources effectively.</w:t>
      </w:r>
      <w:r w:rsidR="008827D0">
        <w:t xml:space="preserve"> A company officer must be able to implement an action plan at an emergency incident so that resources are deployed efficiently and effectively. </w:t>
      </w:r>
    </w:p>
    <w:p w:rsidR="00C21443" w:rsidRDefault="00C21443" w:rsidP="00C21443">
      <w:pPr>
        <w:pStyle w:val="Text"/>
      </w:pPr>
    </w:p>
    <w:p w:rsidR="00C21443" w:rsidRPr="003C3E97" w:rsidRDefault="00C21443" w:rsidP="00C21443">
      <w:pPr>
        <w:pStyle w:val="Heading2"/>
        <w:rPr>
          <w:rStyle w:val="Bold"/>
          <w:b/>
        </w:rPr>
      </w:pPr>
      <w:r w:rsidRPr="003B2010">
        <w:rPr>
          <w:rStyle w:val="Bold"/>
          <w:b/>
        </w:rPr>
        <w:t>Directions</w:t>
      </w:r>
    </w:p>
    <w:p w:rsidR="00C21443" w:rsidRPr="00777086" w:rsidRDefault="00C21443" w:rsidP="00C21443">
      <w:pPr>
        <w:pStyle w:val="Text-numbered"/>
      </w:pPr>
      <w:r w:rsidRPr="00777086">
        <w:t>1.</w:t>
      </w:r>
      <w:r w:rsidRPr="00777086">
        <w:tab/>
      </w:r>
      <w:r>
        <w:t xml:space="preserve">This activity </w:t>
      </w:r>
      <w:r w:rsidR="00B86DBE">
        <w:t>will</w:t>
      </w:r>
      <w:r>
        <w:t xml:space="preserve"> be performed individually</w:t>
      </w:r>
      <w:r w:rsidR="00B86DBE">
        <w:t>.</w:t>
      </w:r>
      <w:r>
        <w:t xml:space="preserve"> </w:t>
      </w:r>
    </w:p>
    <w:p w:rsidR="00C21443" w:rsidRDefault="00C21443" w:rsidP="00C21443">
      <w:pPr>
        <w:pStyle w:val="Text-numbered"/>
      </w:pPr>
      <w:r w:rsidRPr="00777086">
        <w:t>2.</w:t>
      </w:r>
      <w:r w:rsidRPr="00777086">
        <w:tab/>
      </w:r>
      <w:r>
        <w:t>Provide</w:t>
      </w:r>
      <w:r w:rsidR="00B86DBE">
        <w:t>d is</w:t>
      </w:r>
      <w:r>
        <w:t xml:space="preserve"> ICS Form 202 OR you can use the forms provided in the manual’s appendix</w:t>
      </w:r>
      <w:r w:rsidRPr="00777086">
        <w:t>.</w:t>
      </w:r>
      <w:r>
        <w:t xml:space="preserve"> </w:t>
      </w:r>
      <w:r w:rsidR="00B86DBE">
        <w:t xml:space="preserve">Use </w:t>
      </w:r>
      <w:r>
        <w:t>the scenario provided in the Student Worksheet.</w:t>
      </w:r>
    </w:p>
    <w:p w:rsidR="00C21443" w:rsidRDefault="00C21443" w:rsidP="00C21443">
      <w:pPr>
        <w:pStyle w:val="Text-numbered"/>
      </w:pPr>
      <w:r>
        <w:t>3.</w:t>
      </w:r>
      <w:r>
        <w:tab/>
      </w:r>
      <w:r w:rsidR="00B86DBE">
        <w:t>P</w:t>
      </w:r>
      <w:r>
        <w:t xml:space="preserve">repare an initial action plan using the information provided in the scenario. </w:t>
      </w:r>
      <w:r w:rsidR="00B86DBE">
        <w:t>F</w:t>
      </w:r>
      <w:r>
        <w:t>ill out ICS Form 202 so that all pertinent information is accounted for.</w:t>
      </w:r>
    </w:p>
    <w:p w:rsidR="008827D0" w:rsidRPr="00777086" w:rsidRDefault="00B86DBE" w:rsidP="008827D0">
      <w:pPr>
        <w:pStyle w:val="Text-numbered"/>
      </w:pPr>
      <w:r>
        <w:t>4</w:t>
      </w:r>
      <w:r w:rsidR="00C21443">
        <w:t>.</w:t>
      </w:r>
      <w:r w:rsidR="00C21443">
        <w:tab/>
      </w:r>
      <w:r>
        <w:t>E</w:t>
      </w:r>
      <w:r w:rsidR="00C21443">
        <w:t xml:space="preserve">xplain </w:t>
      </w:r>
      <w:r>
        <w:t>your</w:t>
      </w:r>
      <w:r w:rsidR="00C21443">
        <w:t xml:space="preserve"> choices, including what </w:t>
      </w:r>
      <w:r>
        <w:t xml:space="preserve">you </w:t>
      </w:r>
      <w:r w:rsidR="00C21443">
        <w:t xml:space="preserve">included in </w:t>
      </w:r>
      <w:r>
        <w:t>your</w:t>
      </w:r>
      <w:r w:rsidR="00C21443">
        <w:t xml:space="preserve"> plan and why </w:t>
      </w:r>
      <w:r>
        <w:t>you</w:t>
      </w:r>
      <w:r w:rsidR="00C21443">
        <w:t xml:space="preserve"> decided to include it.</w:t>
      </w:r>
    </w:p>
    <w:p w:rsidR="008827D0" w:rsidRDefault="00B86DBE" w:rsidP="008827D0">
      <w:pPr>
        <w:pStyle w:val="Text-numbered"/>
      </w:pPr>
      <w:r>
        <w:t>5</w:t>
      </w:r>
      <w:r w:rsidR="008827D0" w:rsidRPr="00777086">
        <w:t>.</w:t>
      </w:r>
      <w:r w:rsidR="008827D0" w:rsidRPr="00777086">
        <w:tab/>
      </w:r>
      <w:r>
        <w:t>Use</w:t>
      </w:r>
      <w:r w:rsidR="008827D0">
        <w:t xml:space="preserve"> the scenario used in Learning Activity 11-1</w:t>
      </w:r>
      <w:r w:rsidR="008827D0" w:rsidRPr="00777086">
        <w:t>.</w:t>
      </w:r>
    </w:p>
    <w:p w:rsidR="008827D0" w:rsidRPr="00777086" w:rsidRDefault="00B86DBE" w:rsidP="008827D0">
      <w:pPr>
        <w:pStyle w:val="Text-numbered"/>
      </w:pPr>
      <w:r>
        <w:t>6</w:t>
      </w:r>
      <w:r w:rsidR="008827D0">
        <w:t>.</w:t>
      </w:r>
      <w:r w:rsidR="008827D0">
        <w:tab/>
      </w:r>
      <w:r>
        <w:t>D</w:t>
      </w:r>
      <w:r w:rsidR="008827D0">
        <w:t>evelop a NIMS-ICS organizational chart for both the initial response (First Alarm) and the balanced response (Second Alarm).</w:t>
      </w:r>
    </w:p>
    <w:p w:rsidR="008827D0" w:rsidRDefault="00B86DBE" w:rsidP="008827D0">
      <w:pPr>
        <w:pStyle w:val="Text-numbered"/>
      </w:pPr>
      <w:r>
        <w:t>7</w:t>
      </w:r>
      <w:r w:rsidR="008827D0">
        <w:t>.</w:t>
      </w:r>
      <w:r w:rsidR="008827D0">
        <w:tab/>
      </w:r>
      <w:r>
        <w:t>E</w:t>
      </w:r>
      <w:r w:rsidR="008827D0">
        <w:t xml:space="preserve">xplain </w:t>
      </w:r>
      <w:r>
        <w:t>your c</w:t>
      </w:r>
      <w:r w:rsidR="008827D0">
        <w:t>hoices and/or methodologies.</w:t>
      </w:r>
    </w:p>
    <w:p w:rsidR="008827D0" w:rsidRDefault="008827D0" w:rsidP="008827D0">
      <w:pPr>
        <w:pStyle w:val="MainTitle"/>
      </w:pPr>
    </w:p>
    <w:p w:rsidR="00C21443" w:rsidRPr="004E50F5" w:rsidRDefault="00C21443" w:rsidP="00C21443">
      <w:pPr>
        <w:pStyle w:val="Heading2"/>
        <w:spacing w:after="240"/>
        <w:jc w:val="center"/>
      </w:pPr>
      <w:r>
        <w:lastRenderedPageBreak/>
        <w:t xml:space="preserve">Skill </w:t>
      </w:r>
      <w:r w:rsidRPr="009E79D2">
        <w:t>11</w:t>
      </w:r>
      <w:r>
        <w:t>-1</w:t>
      </w:r>
    </w:p>
    <w:p w:rsidR="00C21443" w:rsidRPr="004E50F5" w:rsidRDefault="00C21443" w:rsidP="00C21443">
      <w:pPr>
        <w:pStyle w:val="MainTitle"/>
        <w:rPr>
          <w:bCs/>
          <w:sz w:val="40"/>
        </w:rPr>
      </w:pPr>
      <w:r w:rsidRPr="004E50F5">
        <w:rPr>
          <w:bCs/>
          <w:sz w:val="40"/>
        </w:rPr>
        <w:t xml:space="preserve">Worksheet Answers </w:t>
      </w:r>
    </w:p>
    <w:p w:rsidR="00C21443" w:rsidRDefault="00C21443" w:rsidP="00C21443">
      <w:pPr>
        <w:pStyle w:val="MainTitle"/>
        <w:rPr>
          <w:sz w:val="40"/>
          <w:szCs w:val="40"/>
        </w:rPr>
      </w:pPr>
    </w:p>
    <w:p w:rsidR="00C21443" w:rsidRPr="003C3E97" w:rsidRDefault="00C21443" w:rsidP="00C21443">
      <w:pPr>
        <w:pStyle w:val="Heading2"/>
        <w:rPr>
          <w:highlight w:val="yellow"/>
        </w:rPr>
      </w:pPr>
      <w:r w:rsidRPr="003C3E97">
        <w:rPr>
          <w:rStyle w:val="Bold"/>
          <w:b/>
        </w:rPr>
        <w:t>Answers</w:t>
      </w:r>
    </w:p>
    <w:p w:rsidR="00C21443" w:rsidRPr="00EE0E91" w:rsidRDefault="00C21443" w:rsidP="00C21443">
      <w:pPr>
        <w:pStyle w:val="Text"/>
      </w:pPr>
      <w:r w:rsidRPr="00EE0E91">
        <w:t>Answers may vary, but should resemble the following:</w:t>
      </w:r>
    </w:p>
    <w:tbl>
      <w:tblPr>
        <w:tblW w:w="5016" w:type="pct"/>
        <w:tblCellMar>
          <w:left w:w="96" w:type="dxa"/>
          <w:right w:w="96" w:type="dxa"/>
        </w:tblCellMar>
        <w:tblLook w:val="0000" w:firstRow="0" w:lastRow="0" w:firstColumn="0" w:lastColumn="0" w:noHBand="0" w:noVBand="0"/>
      </w:tblPr>
      <w:tblGrid>
        <w:gridCol w:w="1061"/>
        <w:gridCol w:w="2930"/>
        <w:gridCol w:w="46"/>
        <w:gridCol w:w="540"/>
        <w:gridCol w:w="2081"/>
        <w:gridCol w:w="161"/>
        <w:gridCol w:w="491"/>
        <w:gridCol w:w="1372"/>
        <w:gridCol w:w="901"/>
      </w:tblGrid>
      <w:tr w:rsidR="00C21443" w:rsidRPr="006225E0" w:rsidTr="00C21443">
        <w:trPr>
          <w:cantSplit/>
          <w:trHeight w:val="579"/>
        </w:trPr>
        <w:tc>
          <w:tcPr>
            <w:tcW w:w="2106" w:type="pct"/>
            <w:gridSpan w:val="3"/>
            <w:tcBorders>
              <w:top w:val="single" w:sz="6" w:space="0" w:color="auto"/>
              <w:left w:val="single" w:sz="6" w:space="0" w:color="auto"/>
              <w:bottom w:val="single" w:sz="6" w:space="0" w:color="auto"/>
            </w:tcBorders>
          </w:tcPr>
          <w:p w:rsidR="00C21443" w:rsidRPr="00EE0E91" w:rsidRDefault="00C21443" w:rsidP="00C21443">
            <w:pPr>
              <w:spacing w:before="240" w:after="40"/>
              <w:jc w:val="center"/>
              <w:rPr>
                <w:rFonts w:ascii="AvantGarde" w:hAnsi="AvantGarde"/>
                <w:b/>
                <w:sz w:val="22"/>
                <w:szCs w:val="22"/>
              </w:rPr>
            </w:pPr>
          </w:p>
        </w:tc>
        <w:tc>
          <w:tcPr>
            <w:tcW w:w="1452" w:type="pct"/>
            <w:gridSpan w:val="3"/>
            <w:tcBorders>
              <w:top w:val="single" w:sz="6" w:space="0" w:color="auto"/>
              <w:left w:val="single" w:sz="6" w:space="0" w:color="auto"/>
              <w:bottom w:val="single" w:sz="6" w:space="0" w:color="auto"/>
            </w:tcBorders>
          </w:tcPr>
          <w:p w:rsidR="00C21443" w:rsidRDefault="00C21443" w:rsidP="00C21443">
            <w:pPr>
              <w:spacing w:before="40" w:after="40"/>
              <w:rPr>
                <w:rFonts w:ascii="AvantGarde" w:hAnsi="AvantGarde"/>
                <w:sz w:val="14"/>
              </w:rPr>
            </w:pPr>
            <w:r>
              <w:rPr>
                <w:rFonts w:ascii="AvantGarde" w:hAnsi="AvantGarde"/>
                <w:sz w:val="14"/>
              </w:rPr>
              <w:t>1.  Incident Name</w:t>
            </w:r>
          </w:p>
          <w:p w:rsidR="00C21443" w:rsidRPr="00EE0E91" w:rsidRDefault="00C21443" w:rsidP="00C21443">
            <w:pPr>
              <w:spacing w:before="40" w:after="40"/>
              <w:rPr>
                <w:rFonts w:ascii="AvantGarde" w:hAnsi="AvantGarde"/>
                <w:b/>
                <w:sz w:val="22"/>
                <w:szCs w:val="22"/>
              </w:rPr>
            </w:pPr>
          </w:p>
        </w:tc>
        <w:tc>
          <w:tcPr>
            <w:tcW w:w="972" w:type="pct"/>
            <w:gridSpan w:val="2"/>
            <w:tcBorders>
              <w:top w:val="single" w:sz="6" w:space="0" w:color="auto"/>
              <w:left w:val="single" w:sz="6" w:space="0" w:color="auto"/>
              <w:bottom w:val="single" w:sz="6" w:space="0" w:color="auto"/>
              <w:right w:val="single" w:sz="6" w:space="0" w:color="auto"/>
            </w:tcBorders>
          </w:tcPr>
          <w:p w:rsidR="00C21443" w:rsidRDefault="00C21443" w:rsidP="00C21443">
            <w:pPr>
              <w:spacing w:before="40" w:after="40"/>
              <w:rPr>
                <w:rFonts w:ascii="AvantGarde" w:hAnsi="AvantGarde"/>
                <w:sz w:val="14"/>
              </w:rPr>
            </w:pPr>
            <w:r>
              <w:rPr>
                <w:rFonts w:ascii="AvantGarde" w:hAnsi="AvantGarde"/>
                <w:sz w:val="14"/>
              </w:rPr>
              <w:t>2.  Date</w:t>
            </w:r>
          </w:p>
          <w:p w:rsidR="00C21443" w:rsidRPr="00EE0E91" w:rsidRDefault="00C21443" w:rsidP="00C21443">
            <w:pPr>
              <w:spacing w:before="40" w:after="40"/>
              <w:rPr>
                <w:rFonts w:ascii="AvantGarde" w:hAnsi="AvantGarde"/>
                <w:b/>
                <w:sz w:val="22"/>
                <w:szCs w:val="22"/>
              </w:rPr>
            </w:pPr>
          </w:p>
        </w:tc>
        <w:tc>
          <w:tcPr>
            <w:tcW w:w="470" w:type="pct"/>
            <w:tcBorders>
              <w:top w:val="single" w:sz="6" w:space="0" w:color="auto"/>
              <w:bottom w:val="single" w:sz="6" w:space="0" w:color="auto"/>
              <w:right w:val="single" w:sz="6" w:space="0" w:color="auto"/>
            </w:tcBorders>
          </w:tcPr>
          <w:p w:rsidR="00C21443" w:rsidRDefault="00C21443" w:rsidP="00C21443">
            <w:pPr>
              <w:spacing w:before="40" w:after="40"/>
              <w:rPr>
                <w:rFonts w:ascii="AvantGarde" w:hAnsi="AvantGarde"/>
                <w:sz w:val="14"/>
              </w:rPr>
            </w:pPr>
            <w:r>
              <w:rPr>
                <w:rFonts w:ascii="AvantGarde" w:hAnsi="AvantGarde"/>
                <w:sz w:val="14"/>
              </w:rPr>
              <w:t>3.  Time</w:t>
            </w:r>
          </w:p>
          <w:p w:rsidR="00C21443" w:rsidRPr="00EE0E91" w:rsidRDefault="00C21443" w:rsidP="00C21443">
            <w:pPr>
              <w:spacing w:before="40" w:after="40"/>
              <w:rPr>
                <w:rFonts w:ascii="AvantGarde" w:hAnsi="AvantGarde"/>
                <w:b/>
                <w:sz w:val="22"/>
                <w:szCs w:val="22"/>
              </w:rPr>
            </w:pPr>
          </w:p>
        </w:tc>
      </w:tr>
      <w:tr w:rsidR="00C21443" w:rsidRPr="006225E0" w:rsidTr="00C21443">
        <w:tblPrEx>
          <w:tblCellMar>
            <w:left w:w="120" w:type="dxa"/>
            <w:right w:w="120" w:type="dxa"/>
          </w:tblCellMar>
        </w:tblPrEx>
        <w:trPr>
          <w:cantSplit/>
          <w:trHeight w:val="579"/>
        </w:trPr>
        <w:tc>
          <w:tcPr>
            <w:tcW w:w="4999" w:type="pct"/>
            <w:gridSpan w:val="9"/>
            <w:tcBorders>
              <w:left w:val="single" w:sz="6" w:space="0" w:color="auto"/>
              <w:right w:val="single" w:sz="6" w:space="0" w:color="auto"/>
            </w:tcBorders>
          </w:tcPr>
          <w:p w:rsidR="00C21443" w:rsidRDefault="00C21443" w:rsidP="00C21443">
            <w:pPr>
              <w:spacing w:before="40" w:after="40"/>
              <w:rPr>
                <w:rFonts w:ascii="AvantGarde" w:hAnsi="AvantGarde"/>
                <w:sz w:val="14"/>
              </w:rPr>
            </w:pPr>
            <w:r>
              <w:rPr>
                <w:rFonts w:ascii="AvantGarde" w:hAnsi="AvantGarde"/>
                <w:sz w:val="14"/>
              </w:rPr>
              <w:t>4.  Operational Period</w:t>
            </w:r>
          </w:p>
          <w:p w:rsidR="00C21443" w:rsidRPr="00EE0E91" w:rsidRDefault="00C21443" w:rsidP="00C21443">
            <w:pPr>
              <w:spacing w:before="40" w:after="40"/>
              <w:rPr>
                <w:rFonts w:ascii="AvantGarde" w:hAnsi="AvantGarde"/>
                <w:b/>
                <w:sz w:val="22"/>
                <w:szCs w:val="22"/>
              </w:rPr>
            </w:pPr>
          </w:p>
        </w:tc>
      </w:tr>
      <w:tr w:rsidR="00C21443" w:rsidRPr="006225E0" w:rsidTr="00C21443">
        <w:tblPrEx>
          <w:tblCellMar>
            <w:left w:w="120" w:type="dxa"/>
            <w:right w:w="120" w:type="dxa"/>
          </w:tblCellMar>
        </w:tblPrEx>
        <w:trPr>
          <w:cantSplit/>
          <w:trHeight w:val="2187"/>
        </w:trPr>
        <w:tc>
          <w:tcPr>
            <w:tcW w:w="4999" w:type="pct"/>
            <w:gridSpan w:val="9"/>
            <w:tcBorders>
              <w:top w:val="single" w:sz="6" w:space="0" w:color="auto"/>
              <w:left w:val="single" w:sz="6" w:space="0" w:color="auto"/>
              <w:right w:val="single" w:sz="6" w:space="0" w:color="auto"/>
            </w:tcBorders>
          </w:tcPr>
          <w:p w:rsidR="00C21443" w:rsidRDefault="00C21443" w:rsidP="00C21443">
            <w:pPr>
              <w:spacing w:before="40" w:after="40"/>
              <w:rPr>
                <w:rFonts w:ascii="AvantGarde" w:hAnsi="AvantGarde"/>
                <w:sz w:val="14"/>
              </w:rPr>
            </w:pPr>
            <w:r>
              <w:rPr>
                <w:rFonts w:ascii="AvantGarde" w:hAnsi="AvantGarde"/>
                <w:sz w:val="14"/>
              </w:rPr>
              <w:t>5.  General Control Objectives for the Incident (include alternatives)</w:t>
            </w:r>
          </w:p>
          <w:p w:rsidR="00C21443" w:rsidRPr="006225E0" w:rsidRDefault="00C21443" w:rsidP="00C21443">
            <w:pPr>
              <w:spacing w:before="40" w:after="40"/>
              <w:rPr>
                <w:rFonts w:ascii="AvantGarde" w:hAnsi="AvantGarde"/>
                <w:b/>
              </w:rPr>
            </w:pPr>
          </w:p>
        </w:tc>
      </w:tr>
      <w:tr w:rsidR="00C21443" w:rsidTr="00C21443">
        <w:tblPrEx>
          <w:tblCellMar>
            <w:left w:w="120" w:type="dxa"/>
            <w:right w:w="120" w:type="dxa"/>
          </w:tblCellMar>
        </w:tblPrEx>
        <w:trPr>
          <w:cantSplit/>
          <w:trHeight w:val="967"/>
        </w:trPr>
        <w:tc>
          <w:tcPr>
            <w:tcW w:w="4999" w:type="pct"/>
            <w:gridSpan w:val="9"/>
            <w:tcBorders>
              <w:top w:val="single" w:sz="6" w:space="0" w:color="auto"/>
              <w:left w:val="single" w:sz="6" w:space="0" w:color="auto"/>
              <w:right w:val="single" w:sz="6" w:space="0" w:color="auto"/>
            </w:tcBorders>
          </w:tcPr>
          <w:p w:rsidR="00C21443" w:rsidRDefault="00C21443" w:rsidP="00C21443">
            <w:pPr>
              <w:spacing w:before="40" w:after="40"/>
              <w:rPr>
                <w:rFonts w:ascii="AvantGarde" w:hAnsi="AvantGarde"/>
                <w:sz w:val="14"/>
              </w:rPr>
            </w:pPr>
            <w:r>
              <w:rPr>
                <w:rFonts w:ascii="AvantGarde" w:hAnsi="AvantGarde"/>
                <w:sz w:val="14"/>
              </w:rPr>
              <w:t>6.  Weather Forecast for Period</w:t>
            </w:r>
          </w:p>
          <w:p w:rsidR="00C21443" w:rsidRPr="00EE0E91" w:rsidRDefault="00C21443" w:rsidP="00C21443">
            <w:pPr>
              <w:spacing w:before="40" w:after="40"/>
              <w:rPr>
                <w:rFonts w:ascii="AvantGarde" w:hAnsi="AvantGarde"/>
                <w:sz w:val="22"/>
                <w:szCs w:val="22"/>
              </w:rPr>
            </w:pPr>
          </w:p>
        </w:tc>
      </w:tr>
      <w:tr w:rsidR="00C21443" w:rsidRPr="006D72D4" w:rsidTr="00C21443">
        <w:tblPrEx>
          <w:tblCellMar>
            <w:left w:w="120" w:type="dxa"/>
            <w:right w:w="120" w:type="dxa"/>
          </w:tblCellMar>
        </w:tblPrEx>
        <w:trPr>
          <w:cantSplit/>
          <w:trHeight w:val="1739"/>
        </w:trPr>
        <w:tc>
          <w:tcPr>
            <w:tcW w:w="4999" w:type="pct"/>
            <w:gridSpan w:val="9"/>
            <w:tcBorders>
              <w:top w:val="single" w:sz="6" w:space="0" w:color="auto"/>
              <w:left w:val="single" w:sz="6" w:space="0" w:color="auto"/>
              <w:right w:val="single" w:sz="6" w:space="0" w:color="auto"/>
            </w:tcBorders>
          </w:tcPr>
          <w:p w:rsidR="00C21443" w:rsidRDefault="00C21443" w:rsidP="00C21443">
            <w:pPr>
              <w:spacing w:before="40" w:after="40"/>
              <w:rPr>
                <w:rFonts w:ascii="AvantGarde" w:hAnsi="AvantGarde"/>
                <w:sz w:val="14"/>
              </w:rPr>
            </w:pPr>
            <w:r>
              <w:rPr>
                <w:rFonts w:ascii="AvantGarde" w:hAnsi="AvantGarde"/>
                <w:sz w:val="14"/>
              </w:rPr>
              <w:t>7.  General Safety Message</w:t>
            </w:r>
          </w:p>
          <w:p w:rsidR="00C21443" w:rsidRPr="006D72D4" w:rsidRDefault="00C21443" w:rsidP="00C21443">
            <w:pPr>
              <w:spacing w:before="40" w:after="40"/>
              <w:rPr>
                <w:rFonts w:ascii="AvantGarde" w:hAnsi="AvantGarde"/>
                <w:b/>
                <w:caps/>
              </w:rPr>
            </w:pPr>
          </w:p>
        </w:tc>
      </w:tr>
      <w:tr w:rsidR="00C21443" w:rsidTr="00C21443">
        <w:tblPrEx>
          <w:tblCellMar>
            <w:left w:w="120" w:type="dxa"/>
            <w:right w:w="120" w:type="dxa"/>
          </w:tblCellMar>
        </w:tblPrEx>
        <w:trPr>
          <w:cantSplit/>
          <w:trHeight w:val="249"/>
        </w:trPr>
        <w:tc>
          <w:tcPr>
            <w:tcW w:w="4999" w:type="pct"/>
            <w:gridSpan w:val="9"/>
            <w:tcBorders>
              <w:top w:val="single" w:sz="6" w:space="0" w:color="auto"/>
              <w:left w:val="single" w:sz="6" w:space="0" w:color="auto"/>
              <w:right w:val="single" w:sz="6" w:space="0" w:color="auto"/>
            </w:tcBorders>
            <w:shd w:val="pct5" w:color="000000" w:fill="FFFFFF"/>
          </w:tcPr>
          <w:p w:rsidR="00C21443" w:rsidRDefault="00C21443" w:rsidP="00C21443">
            <w:pPr>
              <w:tabs>
                <w:tab w:val="center" w:pos="5100"/>
              </w:tabs>
              <w:spacing w:before="40" w:after="40"/>
              <w:rPr>
                <w:rFonts w:ascii="AvantGarde" w:hAnsi="AvantGarde"/>
                <w:sz w:val="14"/>
              </w:rPr>
            </w:pPr>
            <w:r>
              <w:rPr>
                <w:rFonts w:ascii="AvantGarde" w:hAnsi="AvantGarde"/>
                <w:sz w:val="14"/>
              </w:rPr>
              <w:t>8.</w:t>
            </w:r>
            <w:r>
              <w:rPr>
                <w:rFonts w:ascii="AvantGarde" w:hAnsi="AvantGarde"/>
                <w:sz w:val="14"/>
              </w:rPr>
              <w:tab/>
            </w:r>
            <w:r>
              <w:rPr>
                <w:rFonts w:ascii="AvantGarde" w:hAnsi="AvantGarde"/>
                <w:sz w:val="18"/>
              </w:rPr>
              <w:t>Attachments (mark if attached)</w:t>
            </w:r>
          </w:p>
        </w:tc>
      </w:tr>
      <w:tr w:rsidR="00C21443" w:rsidTr="00C21443">
        <w:trPr>
          <w:cantSplit/>
          <w:trHeight w:val="290"/>
        </w:trPr>
        <w:tc>
          <w:tcPr>
            <w:tcW w:w="553" w:type="pct"/>
            <w:tcBorders>
              <w:left w:val="single" w:sz="6" w:space="0" w:color="auto"/>
            </w:tcBorders>
          </w:tcPr>
          <w:p w:rsidR="00C21443" w:rsidRDefault="00C21443" w:rsidP="00C21443">
            <w:pPr>
              <w:spacing w:before="40" w:after="40"/>
              <w:jc w:val="right"/>
              <w:rPr>
                <w:rFonts w:ascii="AvantGarde" w:hAnsi="AvantGarde"/>
                <w:sz w:val="18"/>
              </w:rPr>
            </w:pPr>
            <w:r>
              <w:rPr>
                <w:rFonts w:ascii="AvantGarde" w:hAnsi="AvantGarde"/>
                <w:sz w:val="18"/>
              </w:rPr>
              <w:fldChar w:fldCharType="begin">
                <w:ffData>
                  <w:name w:val="Check7"/>
                  <w:enabled/>
                  <w:calcOnExit w:val="0"/>
                  <w:checkBox>
                    <w:sizeAuto/>
                    <w:default w:val="0"/>
                  </w:checkBox>
                </w:ffData>
              </w:fldChar>
            </w:r>
            <w:r>
              <w:rPr>
                <w:rFonts w:ascii="AvantGarde" w:hAnsi="AvantGarde"/>
                <w:sz w:val="18"/>
              </w:rPr>
              <w:instrText xml:space="preserve"> FORMCHECKBOX </w:instrText>
            </w:r>
            <w:r w:rsidR="001E6FB8">
              <w:rPr>
                <w:rFonts w:ascii="AvantGarde" w:hAnsi="AvantGarde"/>
                <w:sz w:val="18"/>
              </w:rPr>
            </w:r>
            <w:r w:rsidR="001E6FB8">
              <w:rPr>
                <w:rFonts w:ascii="AvantGarde" w:hAnsi="AvantGarde"/>
                <w:sz w:val="18"/>
              </w:rPr>
              <w:fldChar w:fldCharType="separate"/>
            </w:r>
            <w:r>
              <w:rPr>
                <w:rFonts w:ascii="AvantGarde" w:hAnsi="AvantGarde"/>
                <w:sz w:val="18"/>
              </w:rPr>
              <w:fldChar w:fldCharType="end"/>
            </w:r>
          </w:p>
        </w:tc>
        <w:tc>
          <w:tcPr>
            <w:tcW w:w="1529" w:type="pct"/>
          </w:tcPr>
          <w:p w:rsidR="00C21443" w:rsidRDefault="00C21443" w:rsidP="00C21443">
            <w:pPr>
              <w:spacing w:before="40" w:after="40"/>
              <w:rPr>
                <w:rFonts w:ascii="AvantGarde" w:hAnsi="AvantGarde"/>
                <w:sz w:val="18"/>
              </w:rPr>
            </w:pPr>
            <w:r>
              <w:rPr>
                <w:rFonts w:ascii="AvantGarde" w:hAnsi="AvantGarde"/>
                <w:sz w:val="18"/>
              </w:rPr>
              <w:t>Organization List - ICS 203</w:t>
            </w:r>
          </w:p>
        </w:tc>
        <w:tc>
          <w:tcPr>
            <w:tcW w:w="306" w:type="pct"/>
            <w:gridSpan w:val="2"/>
          </w:tcPr>
          <w:p w:rsidR="00C21443" w:rsidRDefault="00C21443" w:rsidP="00C21443">
            <w:pPr>
              <w:spacing w:before="40" w:after="40"/>
              <w:jc w:val="right"/>
              <w:rPr>
                <w:rFonts w:ascii="AvantGarde" w:hAnsi="AvantGarde"/>
                <w:sz w:val="18"/>
              </w:rPr>
            </w:pPr>
            <w:r>
              <w:rPr>
                <w:rFonts w:ascii="AvantGarde" w:hAnsi="AvantGarde"/>
                <w:sz w:val="18"/>
              </w:rPr>
              <w:fldChar w:fldCharType="begin">
                <w:ffData>
                  <w:name w:val="Check4"/>
                  <w:enabled/>
                  <w:calcOnExit w:val="0"/>
                  <w:checkBox>
                    <w:sizeAuto/>
                    <w:default w:val="0"/>
                  </w:checkBox>
                </w:ffData>
              </w:fldChar>
            </w:r>
            <w:r>
              <w:rPr>
                <w:rFonts w:ascii="AvantGarde" w:hAnsi="AvantGarde"/>
                <w:sz w:val="18"/>
              </w:rPr>
              <w:instrText xml:space="preserve"> FORMCHECKBOX </w:instrText>
            </w:r>
            <w:r w:rsidR="001E6FB8">
              <w:rPr>
                <w:rFonts w:ascii="AvantGarde" w:hAnsi="AvantGarde"/>
                <w:sz w:val="18"/>
              </w:rPr>
            </w:r>
            <w:r w:rsidR="001E6FB8">
              <w:rPr>
                <w:rFonts w:ascii="AvantGarde" w:hAnsi="AvantGarde"/>
                <w:sz w:val="18"/>
              </w:rPr>
              <w:fldChar w:fldCharType="separate"/>
            </w:r>
            <w:r>
              <w:rPr>
                <w:rFonts w:ascii="AvantGarde" w:hAnsi="AvantGarde"/>
                <w:sz w:val="18"/>
              </w:rPr>
              <w:fldChar w:fldCharType="end"/>
            </w:r>
          </w:p>
        </w:tc>
        <w:tc>
          <w:tcPr>
            <w:tcW w:w="1086" w:type="pct"/>
          </w:tcPr>
          <w:p w:rsidR="00C21443" w:rsidRDefault="00C21443" w:rsidP="00C21443">
            <w:pPr>
              <w:spacing w:before="40" w:after="40"/>
              <w:rPr>
                <w:rFonts w:ascii="AvantGarde" w:hAnsi="AvantGarde"/>
                <w:sz w:val="18"/>
              </w:rPr>
            </w:pPr>
            <w:r>
              <w:rPr>
                <w:rFonts w:ascii="AvantGarde" w:hAnsi="AvantGarde"/>
                <w:sz w:val="18"/>
              </w:rPr>
              <w:t>Medical Plan - ICS 206</w:t>
            </w:r>
          </w:p>
        </w:tc>
        <w:tc>
          <w:tcPr>
            <w:tcW w:w="340" w:type="pct"/>
            <w:gridSpan w:val="2"/>
          </w:tcPr>
          <w:p w:rsidR="00C21443" w:rsidRDefault="00C21443" w:rsidP="00C21443">
            <w:pPr>
              <w:spacing w:before="40" w:after="40"/>
              <w:jc w:val="right"/>
              <w:rPr>
                <w:rFonts w:ascii="AvantGarde" w:hAnsi="AvantGarde"/>
                <w:sz w:val="18"/>
              </w:rPr>
            </w:pPr>
            <w:r>
              <w:rPr>
                <w:rFonts w:ascii="AvantGarde" w:hAnsi="AvantGarde"/>
                <w:sz w:val="18"/>
              </w:rPr>
              <w:fldChar w:fldCharType="begin">
                <w:ffData>
                  <w:name w:val="Check1"/>
                  <w:enabled/>
                  <w:calcOnExit w:val="0"/>
                  <w:checkBox>
                    <w:sizeAuto/>
                    <w:default w:val="0"/>
                  </w:checkBox>
                </w:ffData>
              </w:fldChar>
            </w:r>
            <w:r>
              <w:rPr>
                <w:rFonts w:ascii="AvantGarde" w:hAnsi="AvantGarde"/>
                <w:sz w:val="18"/>
              </w:rPr>
              <w:instrText xml:space="preserve"> FORMCHECKBOX </w:instrText>
            </w:r>
            <w:r w:rsidR="001E6FB8">
              <w:rPr>
                <w:rFonts w:ascii="AvantGarde" w:hAnsi="AvantGarde"/>
                <w:sz w:val="18"/>
              </w:rPr>
            </w:r>
            <w:r w:rsidR="001E6FB8">
              <w:rPr>
                <w:rFonts w:ascii="AvantGarde" w:hAnsi="AvantGarde"/>
                <w:sz w:val="18"/>
              </w:rPr>
              <w:fldChar w:fldCharType="separate"/>
            </w:r>
            <w:r>
              <w:rPr>
                <w:rFonts w:ascii="AvantGarde" w:hAnsi="AvantGarde"/>
                <w:sz w:val="18"/>
              </w:rPr>
              <w:fldChar w:fldCharType="end"/>
            </w:r>
          </w:p>
        </w:tc>
        <w:tc>
          <w:tcPr>
            <w:tcW w:w="1185" w:type="pct"/>
            <w:gridSpan w:val="2"/>
            <w:tcBorders>
              <w:right w:val="single" w:sz="6" w:space="0" w:color="auto"/>
            </w:tcBorders>
          </w:tcPr>
          <w:p w:rsidR="00C21443" w:rsidRDefault="00C21443" w:rsidP="00C21443">
            <w:pPr>
              <w:spacing w:before="40" w:after="40"/>
              <w:rPr>
                <w:rFonts w:ascii="AvantGarde" w:hAnsi="AvantGarde"/>
                <w:sz w:val="18"/>
              </w:rPr>
            </w:pPr>
            <w:r>
              <w:rPr>
                <w:rFonts w:ascii="AvantGarde" w:hAnsi="AvantGarde"/>
                <w:sz w:val="18"/>
              </w:rPr>
              <w:t xml:space="preserve">(0ther) </w:t>
            </w:r>
            <w:r>
              <w:rPr>
                <w:rFonts w:ascii="AvantGarde" w:hAnsi="AvantGarde"/>
                <w:sz w:val="18"/>
              </w:rPr>
              <w:fldChar w:fldCharType="begin">
                <w:ffData>
                  <w:name w:val="Text9"/>
                  <w:enabled/>
                  <w:calcOnExit w:val="0"/>
                  <w:textInput>
                    <w:maxLength w:val="15"/>
                  </w:textInput>
                </w:ffData>
              </w:fldChar>
            </w:r>
            <w:r>
              <w:rPr>
                <w:rFonts w:ascii="AvantGarde" w:hAnsi="AvantGarde"/>
                <w:sz w:val="18"/>
              </w:rPr>
              <w:instrText xml:space="preserve"> FORMTEXT </w:instrText>
            </w:r>
            <w:r>
              <w:rPr>
                <w:rFonts w:ascii="AvantGarde" w:hAnsi="AvantGarde"/>
                <w:sz w:val="18"/>
              </w:rPr>
            </w:r>
            <w:r>
              <w:rPr>
                <w:rFonts w:ascii="AvantGarde" w:hAnsi="AvantGarde"/>
                <w:sz w:val="18"/>
              </w:rPr>
              <w:fldChar w:fldCharType="separate"/>
            </w:r>
            <w:r>
              <w:rPr>
                <w:rFonts w:ascii="AvantGarde" w:hAnsi="AvantGarde"/>
                <w:noProof/>
                <w:sz w:val="18"/>
              </w:rPr>
              <w:t> </w:t>
            </w:r>
            <w:r>
              <w:rPr>
                <w:rFonts w:ascii="AvantGarde" w:hAnsi="AvantGarde"/>
                <w:noProof/>
                <w:sz w:val="18"/>
              </w:rPr>
              <w:t> </w:t>
            </w:r>
            <w:r>
              <w:rPr>
                <w:rFonts w:ascii="AvantGarde" w:hAnsi="AvantGarde"/>
                <w:noProof/>
                <w:sz w:val="18"/>
              </w:rPr>
              <w:t> </w:t>
            </w:r>
            <w:r>
              <w:rPr>
                <w:rFonts w:ascii="AvantGarde" w:hAnsi="AvantGarde"/>
                <w:noProof/>
                <w:sz w:val="18"/>
              </w:rPr>
              <w:t> </w:t>
            </w:r>
            <w:r>
              <w:rPr>
                <w:rFonts w:ascii="AvantGarde" w:hAnsi="AvantGarde"/>
                <w:noProof/>
                <w:sz w:val="18"/>
              </w:rPr>
              <w:t> </w:t>
            </w:r>
            <w:r>
              <w:rPr>
                <w:rFonts w:ascii="AvantGarde" w:hAnsi="AvantGarde"/>
                <w:sz w:val="18"/>
              </w:rPr>
              <w:fldChar w:fldCharType="end"/>
            </w:r>
          </w:p>
        </w:tc>
      </w:tr>
      <w:tr w:rsidR="00C21443" w:rsidTr="00C21443">
        <w:trPr>
          <w:cantSplit/>
          <w:trHeight w:val="290"/>
        </w:trPr>
        <w:tc>
          <w:tcPr>
            <w:tcW w:w="553" w:type="pct"/>
            <w:tcBorders>
              <w:left w:val="single" w:sz="6" w:space="0" w:color="auto"/>
            </w:tcBorders>
          </w:tcPr>
          <w:p w:rsidR="00C21443" w:rsidRDefault="00C21443" w:rsidP="00C21443">
            <w:pPr>
              <w:spacing w:before="40" w:after="40"/>
              <w:jc w:val="right"/>
              <w:rPr>
                <w:rFonts w:ascii="AvantGarde" w:hAnsi="AvantGarde"/>
                <w:sz w:val="18"/>
              </w:rPr>
            </w:pPr>
            <w:r>
              <w:rPr>
                <w:rFonts w:ascii="AvantGarde" w:hAnsi="AvantGarde"/>
                <w:sz w:val="18"/>
              </w:rPr>
              <w:fldChar w:fldCharType="begin">
                <w:ffData>
                  <w:name w:val="Check8"/>
                  <w:enabled/>
                  <w:calcOnExit w:val="0"/>
                  <w:checkBox>
                    <w:sizeAuto/>
                    <w:default w:val="0"/>
                  </w:checkBox>
                </w:ffData>
              </w:fldChar>
            </w:r>
            <w:r>
              <w:rPr>
                <w:rFonts w:ascii="AvantGarde" w:hAnsi="AvantGarde"/>
                <w:sz w:val="18"/>
              </w:rPr>
              <w:instrText xml:space="preserve"> FORMCHECKBOX </w:instrText>
            </w:r>
            <w:r w:rsidR="001E6FB8">
              <w:rPr>
                <w:rFonts w:ascii="AvantGarde" w:hAnsi="AvantGarde"/>
                <w:sz w:val="18"/>
              </w:rPr>
            </w:r>
            <w:r w:rsidR="001E6FB8">
              <w:rPr>
                <w:rFonts w:ascii="AvantGarde" w:hAnsi="AvantGarde"/>
                <w:sz w:val="18"/>
              </w:rPr>
              <w:fldChar w:fldCharType="separate"/>
            </w:r>
            <w:r>
              <w:rPr>
                <w:rFonts w:ascii="AvantGarde" w:hAnsi="AvantGarde"/>
                <w:sz w:val="18"/>
              </w:rPr>
              <w:fldChar w:fldCharType="end"/>
            </w:r>
          </w:p>
        </w:tc>
        <w:tc>
          <w:tcPr>
            <w:tcW w:w="1529" w:type="pct"/>
          </w:tcPr>
          <w:p w:rsidR="00C21443" w:rsidRDefault="00C21443" w:rsidP="00C21443">
            <w:pPr>
              <w:spacing w:before="40" w:after="40"/>
              <w:rPr>
                <w:rFonts w:ascii="AvantGarde" w:hAnsi="AvantGarde"/>
                <w:sz w:val="18"/>
              </w:rPr>
            </w:pPr>
            <w:r>
              <w:rPr>
                <w:rFonts w:ascii="AvantGarde" w:hAnsi="AvantGarde"/>
                <w:sz w:val="18"/>
              </w:rPr>
              <w:t>Div. Assignment Lists - ICS 204</w:t>
            </w:r>
          </w:p>
        </w:tc>
        <w:tc>
          <w:tcPr>
            <w:tcW w:w="306" w:type="pct"/>
            <w:gridSpan w:val="2"/>
          </w:tcPr>
          <w:p w:rsidR="00C21443" w:rsidRDefault="00C21443" w:rsidP="00C21443">
            <w:pPr>
              <w:spacing w:before="40" w:after="40"/>
              <w:jc w:val="right"/>
              <w:rPr>
                <w:rFonts w:ascii="AvantGarde" w:hAnsi="AvantGarde"/>
                <w:sz w:val="18"/>
              </w:rPr>
            </w:pPr>
            <w:r w:rsidRPr="006D72D4">
              <w:rPr>
                <w:rFonts w:ascii="AvantGarde" w:hAnsi="AvantGarde"/>
              </w:rPr>
              <w:t>X</w:t>
            </w:r>
          </w:p>
        </w:tc>
        <w:tc>
          <w:tcPr>
            <w:tcW w:w="1086" w:type="pct"/>
          </w:tcPr>
          <w:p w:rsidR="00C21443" w:rsidRDefault="00C21443" w:rsidP="00C21443">
            <w:pPr>
              <w:spacing w:before="40" w:after="40"/>
              <w:rPr>
                <w:rFonts w:ascii="AvantGarde" w:hAnsi="AvantGarde"/>
                <w:sz w:val="18"/>
              </w:rPr>
            </w:pPr>
            <w:r>
              <w:rPr>
                <w:rFonts w:ascii="AvantGarde" w:hAnsi="AvantGarde"/>
                <w:sz w:val="18"/>
              </w:rPr>
              <w:t>Incident Map</w:t>
            </w:r>
          </w:p>
        </w:tc>
        <w:tc>
          <w:tcPr>
            <w:tcW w:w="340" w:type="pct"/>
            <w:gridSpan w:val="2"/>
          </w:tcPr>
          <w:p w:rsidR="00C21443" w:rsidRDefault="00C21443" w:rsidP="00C21443">
            <w:pPr>
              <w:spacing w:before="40" w:after="40"/>
              <w:jc w:val="right"/>
              <w:rPr>
                <w:rFonts w:ascii="AvantGarde" w:hAnsi="AvantGarde"/>
                <w:sz w:val="18"/>
              </w:rPr>
            </w:pPr>
            <w:r>
              <w:rPr>
                <w:rFonts w:ascii="AvantGarde" w:hAnsi="AvantGarde"/>
                <w:sz w:val="18"/>
              </w:rPr>
              <w:fldChar w:fldCharType="begin">
                <w:ffData>
                  <w:name w:val="Check2"/>
                  <w:enabled/>
                  <w:calcOnExit w:val="0"/>
                  <w:checkBox>
                    <w:sizeAuto/>
                    <w:default w:val="0"/>
                  </w:checkBox>
                </w:ffData>
              </w:fldChar>
            </w:r>
            <w:r>
              <w:rPr>
                <w:rFonts w:ascii="AvantGarde" w:hAnsi="AvantGarde"/>
                <w:sz w:val="18"/>
              </w:rPr>
              <w:instrText xml:space="preserve"> FORMCHECKBOX </w:instrText>
            </w:r>
            <w:r w:rsidR="001E6FB8">
              <w:rPr>
                <w:rFonts w:ascii="AvantGarde" w:hAnsi="AvantGarde"/>
                <w:sz w:val="18"/>
              </w:rPr>
            </w:r>
            <w:r w:rsidR="001E6FB8">
              <w:rPr>
                <w:rFonts w:ascii="AvantGarde" w:hAnsi="AvantGarde"/>
                <w:sz w:val="18"/>
              </w:rPr>
              <w:fldChar w:fldCharType="separate"/>
            </w:r>
            <w:r>
              <w:rPr>
                <w:rFonts w:ascii="AvantGarde" w:hAnsi="AvantGarde"/>
                <w:sz w:val="18"/>
              </w:rPr>
              <w:fldChar w:fldCharType="end"/>
            </w:r>
          </w:p>
        </w:tc>
        <w:tc>
          <w:tcPr>
            <w:tcW w:w="1185" w:type="pct"/>
            <w:gridSpan w:val="2"/>
            <w:tcBorders>
              <w:right w:val="single" w:sz="6" w:space="0" w:color="auto"/>
            </w:tcBorders>
          </w:tcPr>
          <w:p w:rsidR="00C21443" w:rsidRDefault="00C21443" w:rsidP="00C21443">
            <w:pPr>
              <w:spacing w:before="40" w:after="40"/>
              <w:rPr>
                <w:rFonts w:ascii="AvantGarde" w:hAnsi="AvantGarde"/>
                <w:sz w:val="18"/>
              </w:rPr>
            </w:pPr>
            <w:r>
              <w:rPr>
                <w:rFonts w:ascii="AvantGarde" w:hAnsi="AvantGarde"/>
                <w:sz w:val="18"/>
              </w:rPr>
              <w:fldChar w:fldCharType="begin">
                <w:ffData>
                  <w:name w:val="Text8"/>
                  <w:enabled/>
                  <w:calcOnExit w:val="0"/>
                  <w:textInput>
                    <w:maxLength w:val="15"/>
                  </w:textInput>
                </w:ffData>
              </w:fldChar>
            </w:r>
            <w:r>
              <w:rPr>
                <w:rFonts w:ascii="AvantGarde" w:hAnsi="AvantGarde"/>
                <w:sz w:val="18"/>
              </w:rPr>
              <w:instrText xml:space="preserve"> FORMTEXT </w:instrText>
            </w:r>
            <w:r>
              <w:rPr>
                <w:rFonts w:ascii="AvantGarde" w:hAnsi="AvantGarde"/>
                <w:sz w:val="18"/>
              </w:rPr>
            </w:r>
            <w:r>
              <w:rPr>
                <w:rFonts w:ascii="AvantGarde" w:hAnsi="AvantGarde"/>
                <w:sz w:val="18"/>
              </w:rPr>
              <w:fldChar w:fldCharType="separate"/>
            </w:r>
            <w:r>
              <w:rPr>
                <w:rFonts w:ascii="AvantGarde" w:hAnsi="AvantGarde"/>
                <w:noProof/>
                <w:sz w:val="18"/>
              </w:rPr>
              <w:t> </w:t>
            </w:r>
            <w:r>
              <w:rPr>
                <w:rFonts w:ascii="AvantGarde" w:hAnsi="AvantGarde"/>
                <w:noProof/>
                <w:sz w:val="18"/>
              </w:rPr>
              <w:t> </w:t>
            </w:r>
            <w:r>
              <w:rPr>
                <w:rFonts w:ascii="AvantGarde" w:hAnsi="AvantGarde"/>
                <w:noProof/>
                <w:sz w:val="18"/>
              </w:rPr>
              <w:t> </w:t>
            </w:r>
            <w:r>
              <w:rPr>
                <w:rFonts w:ascii="AvantGarde" w:hAnsi="AvantGarde"/>
                <w:noProof/>
                <w:sz w:val="18"/>
              </w:rPr>
              <w:t> </w:t>
            </w:r>
            <w:r>
              <w:rPr>
                <w:rFonts w:ascii="AvantGarde" w:hAnsi="AvantGarde"/>
                <w:noProof/>
                <w:sz w:val="18"/>
              </w:rPr>
              <w:t> </w:t>
            </w:r>
            <w:r>
              <w:rPr>
                <w:rFonts w:ascii="AvantGarde" w:hAnsi="AvantGarde"/>
                <w:sz w:val="18"/>
              </w:rPr>
              <w:fldChar w:fldCharType="end"/>
            </w:r>
          </w:p>
        </w:tc>
      </w:tr>
      <w:tr w:rsidR="00C21443" w:rsidTr="00C21443">
        <w:trPr>
          <w:cantSplit/>
          <w:trHeight w:val="290"/>
        </w:trPr>
        <w:tc>
          <w:tcPr>
            <w:tcW w:w="553" w:type="pct"/>
            <w:tcBorders>
              <w:left w:val="single" w:sz="6" w:space="0" w:color="auto"/>
              <w:bottom w:val="single" w:sz="4" w:space="0" w:color="auto"/>
            </w:tcBorders>
          </w:tcPr>
          <w:p w:rsidR="00C21443" w:rsidRDefault="00C21443" w:rsidP="00C21443">
            <w:pPr>
              <w:spacing w:before="40" w:after="40"/>
              <w:jc w:val="right"/>
              <w:rPr>
                <w:rFonts w:ascii="AvantGarde" w:hAnsi="AvantGarde"/>
                <w:sz w:val="18"/>
              </w:rPr>
            </w:pPr>
            <w:r>
              <w:rPr>
                <w:rFonts w:ascii="AvantGarde" w:hAnsi="AvantGarde"/>
                <w:sz w:val="18"/>
              </w:rPr>
              <w:fldChar w:fldCharType="begin">
                <w:ffData>
                  <w:name w:val="Check9"/>
                  <w:enabled/>
                  <w:calcOnExit w:val="0"/>
                  <w:checkBox>
                    <w:sizeAuto/>
                    <w:default w:val="0"/>
                  </w:checkBox>
                </w:ffData>
              </w:fldChar>
            </w:r>
            <w:r>
              <w:rPr>
                <w:rFonts w:ascii="AvantGarde" w:hAnsi="AvantGarde"/>
                <w:sz w:val="18"/>
              </w:rPr>
              <w:instrText xml:space="preserve"> FORMCHECKBOX </w:instrText>
            </w:r>
            <w:r w:rsidR="001E6FB8">
              <w:rPr>
                <w:rFonts w:ascii="AvantGarde" w:hAnsi="AvantGarde"/>
                <w:sz w:val="18"/>
              </w:rPr>
            </w:r>
            <w:r w:rsidR="001E6FB8">
              <w:rPr>
                <w:rFonts w:ascii="AvantGarde" w:hAnsi="AvantGarde"/>
                <w:sz w:val="18"/>
              </w:rPr>
              <w:fldChar w:fldCharType="separate"/>
            </w:r>
            <w:r>
              <w:rPr>
                <w:rFonts w:ascii="AvantGarde" w:hAnsi="AvantGarde"/>
                <w:sz w:val="18"/>
              </w:rPr>
              <w:fldChar w:fldCharType="end"/>
            </w:r>
          </w:p>
        </w:tc>
        <w:tc>
          <w:tcPr>
            <w:tcW w:w="1529" w:type="pct"/>
            <w:tcBorders>
              <w:bottom w:val="single" w:sz="4" w:space="0" w:color="auto"/>
            </w:tcBorders>
          </w:tcPr>
          <w:p w:rsidR="00C21443" w:rsidRDefault="00C21443" w:rsidP="00C21443">
            <w:pPr>
              <w:spacing w:before="40" w:after="40"/>
              <w:rPr>
                <w:rFonts w:ascii="AvantGarde" w:hAnsi="AvantGarde"/>
                <w:sz w:val="18"/>
              </w:rPr>
            </w:pPr>
            <w:r>
              <w:rPr>
                <w:rFonts w:ascii="AvantGarde" w:hAnsi="AvantGarde"/>
                <w:sz w:val="18"/>
              </w:rPr>
              <w:t>Communications Plan - ICS 205</w:t>
            </w:r>
          </w:p>
        </w:tc>
        <w:tc>
          <w:tcPr>
            <w:tcW w:w="306" w:type="pct"/>
            <w:gridSpan w:val="2"/>
            <w:tcBorders>
              <w:bottom w:val="single" w:sz="4" w:space="0" w:color="auto"/>
            </w:tcBorders>
          </w:tcPr>
          <w:p w:rsidR="00C21443" w:rsidRDefault="00C21443" w:rsidP="00C21443">
            <w:pPr>
              <w:spacing w:before="40" w:after="40"/>
              <w:jc w:val="right"/>
              <w:rPr>
                <w:rFonts w:ascii="AvantGarde" w:hAnsi="AvantGarde"/>
                <w:sz w:val="18"/>
              </w:rPr>
            </w:pPr>
            <w:r>
              <w:rPr>
                <w:rFonts w:ascii="AvantGarde" w:hAnsi="AvantGarde"/>
                <w:sz w:val="18"/>
              </w:rPr>
              <w:fldChar w:fldCharType="begin">
                <w:ffData>
                  <w:name w:val="Check6"/>
                  <w:enabled/>
                  <w:calcOnExit w:val="0"/>
                  <w:checkBox>
                    <w:sizeAuto/>
                    <w:default w:val="0"/>
                  </w:checkBox>
                </w:ffData>
              </w:fldChar>
            </w:r>
            <w:r>
              <w:rPr>
                <w:rFonts w:ascii="AvantGarde" w:hAnsi="AvantGarde"/>
                <w:sz w:val="18"/>
              </w:rPr>
              <w:instrText xml:space="preserve"> FORMCHECKBOX </w:instrText>
            </w:r>
            <w:r w:rsidR="001E6FB8">
              <w:rPr>
                <w:rFonts w:ascii="AvantGarde" w:hAnsi="AvantGarde"/>
                <w:sz w:val="18"/>
              </w:rPr>
            </w:r>
            <w:r w:rsidR="001E6FB8">
              <w:rPr>
                <w:rFonts w:ascii="AvantGarde" w:hAnsi="AvantGarde"/>
                <w:sz w:val="18"/>
              </w:rPr>
              <w:fldChar w:fldCharType="separate"/>
            </w:r>
            <w:r>
              <w:rPr>
                <w:rFonts w:ascii="AvantGarde" w:hAnsi="AvantGarde"/>
                <w:sz w:val="18"/>
              </w:rPr>
              <w:fldChar w:fldCharType="end"/>
            </w:r>
          </w:p>
        </w:tc>
        <w:tc>
          <w:tcPr>
            <w:tcW w:w="1086" w:type="pct"/>
            <w:tcBorders>
              <w:bottom w:val="single" w:sz="4" w:space="0" w:color="auto"/>
            </w:tcBorders>
          </w:tcPr>
          <w:p w:rsidR="00C21443" w:rsidRDefault="00C21443" w:rsidP="00C21443">
            <w:pPr>
              <w:spacing w:before="40" w:after="40"/>
              <w:rPr>
                <w:rFonts w:ascii="AvantGarde" w:hAnsi="AvantGarde"/>
                <w:sz w:val="18"/>
              </w:rPr>
            </w:pPr>
            <w:r>
              <w:rPr>
                <w:rFonts w:ascii="AvantGarde" w:hAnsi="AvantGarde"/>
                <w:sz w:val="18"/>
              </w:rPr>
              <w:t>Traffic Plan</w:t>
            </w:r>
          </w:p>
        </w:tc>
        <w:tc>
          <w:tcPr>
            <w:tcW w:w="340" w:type="pct"/>
            <w:gridSpan w:val="2"/>
            <w:tcBorders>
              <w:bottom w:val="single" w:sz="4" w:space="0" w:color="auto"/>
            </w:tcBorders>
          </w:tcPr>
          <w:p w:rsidR="00C21443" w:rsidRDefault="00C21443" w:rsidP="00C21443">
            <w:pPr>
              <w:spacing w:before="40" w:after="40"/>
              <w:jc w:val="right"/>
              <w:rPr>
                <w:rFonts w:ascii="AvantGarde" w:hAnsi="AvantGarde"/>
                <w:sz w:val="18"/>
              </w:rPr>
            </w:pPr>
            <w:r>
              <w:rPr>
                <w:rFonts w:ascii="AvantGarde" w:hAnsi="AvantGarde"/>
                <w:sz w:val="18"/>
              </w:rPr>
              <w:fldChar w:fldCharType="begin">
                <w:ffData>
                  <w:name w:val="Check3"/>
                  <w:enabled/>
                  <w:calcOnExit w:val="0"/>
                  <w:checkBox>
                    <w:sizeAuto/>
                    <w:default w:val="0"/>
                  </w:checkBox>
                </w:ffData>
              </w:fldChar>
            </w:r>
            <w:r>
              <w:rPr>
                <w:rFonts w:ascii="AvantGarde" w:hAnsi="AvantGarde"/>
                <w:sz w:val="18"/>
              </w:rPr>
              <w:instrText xml:space="preserve"> FORMCHECKBOX </w:instrText>
            </w:r>
            <w:r w:rsidR="001E6FB8">
              <w:rPr>
                <w:rFonts w:ascii="AvantGarde" w:hAnsi="AvantGarde"/>
                <w:sz w:val="18"/>
              </w:rPr>
            </w:r>
            <w:r w:rsidR="001E6FB8">
              <w:rPr>
                <w:rFonts w:ascii="AvantGarde" w:hAnsi="AvantGarde"/>
                <w:sz w:val="18"/>
              </w:rPr>
              <w:fldChar w:fldCharType="separate"/>
            </w:r>
            <w:r>
              <w:rPr>
                <w:rFonts w:ascii="AvantGarde" w:hAnsi="AvantGarde"/>
                <w:sz w:val="18"/>
              </w:rPr>
              <w:fldChar w:fldCharType="end"/>
            </w:r>
          </w:p>
        </w:tc>
        <w:tc>
          <w:tcPr>
            <w:tcW w:w="1185" w:type="pct"/>
            <w:gridSpan w:val="2"/>
            <w:tcBorders>
              <w:bottom w:val="single" w:sz="4" w:space="0" w:color="auto"/>
              <w:right w:val="single" w:sz="6" w:space="0" w:color="auto"/>
            </w:tcBorders>
          </w:tcPr>
          <w:p w:rsidR="00C21443" w:rsidRDefault="00C21443" w:rsidP="00C21443">
            <w:pPr>
              <w:spacing w:before="40" w:after="40"/>
              <w:rPr>
                <w:rFonts w:ascii="AvantGarde" w:hAnsi="AvantGarde"/>
                <w:sz w:val="18"/>
              </w:rPr>
            </w:pPr>
            <w:r>
              <w:rPr>
                <w:rFonts w:ascii="AvantGarde" w:hAnsi="AvantGarde"/>
                <w:sz w:val="18"/>
              </w:rPr>
              <w:fldChar w:fldCharType="begin">
                <w:ffData>
                  <w:name w:val="Text8"/>
                  <w:enabled/>
                  <w:calcOnExit w:val="0"/>
                  <w:textInput>
                    <w:maxLength w:val="15"/>
                  </w:textInput>
                </w:ffData>
              </w:fldChar>
            </w:r>
            <w:r>
              <w:rPr>
                <w:rFonts w:ascii="AvantGarde" w:hAnsi="AvantGarde"/>
                <w:sz w:val="18"/>
              </w:rPr>
              <w:instrText xml:space="preserve"> FORMTEXT </w:instrText>
            </w:r>
            <w:r>
              <w:rPr>
                <w:rFonts w:ascii="AvantGarde" w:hAnsi="AvantGarde"/>
                <w:sz w:val="18"/>
              </w:rPr>
            </w:r>
            <w:r>
              <w:rPr>
                <w:rFonts w:ascii="AvantGarde" w:hAnsi="AvantGarde"/>
                <w:sz w:val="18"/>
              </w:rPr>
              <w:fldChar w:fldCharType="separate"/>
            </w:r>
            <w:r>
              <w:rPr>
                <w:rFonts w:ascii="AvantGarde" w:hAnsi="AvantGarde"/>
                <w:noProof/>
                <w:sz w:val="18"/>
              </w:rPr>
              <w:t> </w:t>
            </w:r>
            <w:r>
              <w:rPr>
                <w:rFonts w:ascii="AvantGarde" w:hAnsi="AvantGarde"/>
                <w:noProof/>
                <w:sz w:val="18"/>
              </w:rPr>
              <w:t> </w:t>
            </w:r>
            <w:r>
              <w:rPr>
                <w:rFonts w:ascii="AvantGarde" w:hAnsi="AvantGarde"/>
                <w:noProof/>
                <w:sz w:val="18"/>
              </w:rPr>
              <w:t> </w:t>
            </w:r>
            <w:r>
              <w:rPr>
                <w:rFonts w:ascii="AvantGarde" w:hAnsi="AvantGarde"/>
                <w:noProof/>
                <w:sz w:val="18"/>
              </w:rPr>
              <w:t> </w:t>
            </w:r>
            <w:r>
              <w:rPr>
                <w:rFonts w:ascii="AvantGarde" w:hAnsi="AvantGarde"/>
                <w:noProof/>
                <w:sz w:val="18"/>
              </w:rPr>
              <w:t> </w:t>
            </w:r>
            <w:r>
              <w:rPr>
                <w:rFonts w:ascii="AvantGarde" w:hAnsi="AvantGarde"/>
                <w:sz w:val="18"/>
              </w:rPr>
              <w:fldChar w:fldCharType="end"/>
            </w:r>
          </w:p>
        </w:tc>
      </w:tr>
    </w:tbl>
    <w:p w:rsidR="00C21443" w:rsidRDefault="00C21443" w:rsidP="00C21443">
      <w:pPr>
        <w:pStyle w:val="Text"/>
      </w:pPr>
    </w:p>
    <w:p w:rsidR="00C21443" w:rsidRPr="003C3E97" w:rsidRDefault="00C21443" w:rsidP="00C21443">
      <w:pPr>
        <w:pStyle w:val="MainTitle"/>
      </w:pPr>
      <w:r w:rsidRPr="003C3E97">
        <w:rPr>
          <w:rStyle w:val="Bold"/>
          <w:b/>
        </w:rPr>
        <w:br w:type="page"/>
      </w:r>
      <w:r>
        <w:lastRenderedPageBreak/>
        <w:t>Skill</w:t>
      </w:r>
      <w:r w:rsidRPr="003C3E97">
        <w:t xml:space="preserve"> </w:t>
      </w:r>
      <w:r w:rsidRPr="00EE0E91">
        <w:t>11-</w:t>
      </w:r>
      <w:r>
        <w:t>1</w:t>
      </w:r>
    </w:p>
    <w:p w:rsidR="00C21443" w:rsidRDefault="00C21443" w:rsidP="00C21443">
      <w:pPr>
        <w:pStyle w:val="MainTitle"/>
      </w:pPr>
      <w:r>
        <w:rPr>
          <w:sz w:val="40"/>
          <w:szCs w:val="40"/>
        </w:rPr>
        <w:t>Student Worksheet</w:t>
      </w:r>
    </w:p>
    <w:p w:rsidR="00C21443" w:rsidRDefault="00C21443" w:rsidP="00C21443">
      <w:pPr>
        <w:pStyle w:val="StudentNameandDate"/>
      </w:pPr>
      <w:r w:rsidRPr="00074321">
        <w:t xml:space="preserve">Name </w:t>
      </w:r>
      <w:r w:rsidRPr="00074321">
        <w:tab/>
        <w:t xml:space="preserve"> Date </w:t>
      </w:r>
      <w:r w:rsidRPr="00074321">
        <w:tab/>
      </w:r>
    </w:p>
    <w:p w:rsidR="00C21443" w:rsidRPr="004F4A42" w:rsidRDefault="00C21443" w:rsidP="00C21443">
      <w:pPr>
        <w:pStyle w:val="Objective"/>
        <w:rPr>
          <w:i/>
        </w:rPr>
      </w:pPr>
      <w:r w:rsidRPr="004F4A42">
        <w:rPr>
          <w:rStyle w:val="Bold"/>
          <w:color w:val="800000"/>
        </w:rPr>
        <w:t xml:space="preserve">Objective </w:t>
      </w:r>
      <w:r>
        <w:tab/>
        <w:t>Prepare an initial action plan for an emergency incident</w:t>
      </w:r>
      <w:r w:rsidRPr="004F4A42">
        <w:t>.</w:t>
      </w:r>
      <w:r>
        <w:t xml:space="preserve"> </w:t>
      </w:r>
      <w:r w:rsidRPr="004F4A42">
        <w:rPr>
          <w:i/>
        </w:rPr>
        <w:t xml:space="preserve">[NFPA® </w:t>
      </w:r>
      <w:r>
        <w:rPr>
          <w:i/>
        </w:rPr>
        <w:t>1021</w:t>
      </w:r>
      <w:r w:rsidRPr="004F4A42">
        <w:rPr>
          <w:i/>
        </w:rPr>
        <w:t xml:space="preserve">, </w:t>
      </w:r>
      <w:r>
        <w:rPr>
          <w:i/>
        </w:rPr>
        <w:t>4.6.1</w:t>
      </w:r>
      <w:r w:rsidRPr="004F4A42">
        <w:rPr>
          <w:i/>
        </w:rPr>
        <w:t>]</w:t>
      </w:r>
    </w:p>
    <w:p w:rsidR="00C21443" w:rsidRDefault="00C21443" w:rsidP="00C21443">
      <w:pPr>
        <w:pStyle w:val="Heading2"/>
      </w:pPr>
      <w:r w:rsidRPr="009D68F3">
        <w:rPr>
          <w:rStyle w:val="Bold"/>
          <w:b/>
        </w:rPr>
        <w:t>Directions</w:t>
      </w:r>
    </w:p>
    <w:p w:rsidR="00C21443" w:rsidRPr="00D445B1" w:rsidRDefault="00C21443" w:rsidP="00C21443">
      <w:pPr>
        <w:pStyle w:val="Text-numbered"/>
      </w:pPr>
      <w:r w:rsidRPr="00D445B1">
        <w:t>1.</w:t>
      </w:r>
      <w:r w:rsidRPr="00D445B1">
        <w:tab/>
        <w:t xml:space="preserve">Use the information </w:t>
      </w:r>
      <w:r>
        <w:t xml:space="preserve">in </w:t>
      </w:r>
      <w:r w:rsidRPr="00D445B1">
        <w:t>the scenario</w:t>
      </w:r>
      <w:r w:rsidRPr="00D445B1">
        <w:rPr>
          <w:rStyle w:val="CommentReference"/>
          <w:sz w:val="28"/>
          <w:szCs w:val="28"/>
        </w:rPr>
        <w:t xml:space="preserve"> </w:t>
      </w:r>
      <w:r>
        <w:rPr>
          <w:rStyle w:val="CommentReference"/>
          <w:sz w:val="28"/>
          <w:szCs w:val="28"/>
        </w:rPr>
        <w:t>a</w:t>
      </w:r>
      <w:r w:rsidRPr="00D445B1">
        <w:t xml:space="preserve">nd ICS Form 202 provided by your instructor to prepare an </w:t>
      </w:r>
      <w:r>
        <w:t>initial a</w:t>
      </w:r>
      <w:r w:rsidRPr="00D445B1">
        <w:t>ction plan. Fill out the form so that all pertinent information is accounted for.</w:t>
      </w:r>
    </w:p>
    <w:p w:rsidR="00C21443" w:rsidRPr="00777086" w:rsidRDefault="00C21443" w:rsidP="00C21443">
      <w:pPr>
        <w:pStyle w:val="Text-numbered"/>
      </w:pPr>
      <w:r w:rsidRPr="00777086">
        <w:t>2.</w:t>
      </w:r>
      <w:r w:rsidRPr="00777086">
        <w:tab/>
      </w:r>
      <w:r>
        <w:t>Be prepared to report on your work to the rest of the class. Make sure to explain what information you included in the form and why.</w:t>
      </w:r>
    </w:p>
    <w:p w:rsidR="008827D0" w:rsidRPr="00777086" w:rsidRDefault="008827D0" w:rsidP="008827D0">
      <w:pPr>
        <w:pStyle w:val="Text-numbered"/>
      </w:pPr>
      <w:r>
        <w:t>3</w:t>
      </w:r>
      <w:r w:rsidRPr="00777086">
        <w:t>.</w:t>
      </w:r>
      <w:r w:rsidRPr="00777086">
        <w:tab/>
      </w:r>
      <w:r>
        <w:t>Review the scenario outlined in Learning Activity 11-1</w:t>
      </w:r>
    </w:p>
    <w:p w:rsidR="008827D0" w:rsidRDefault="008827D0" w:rsidP="008827D0">
      <w:pPr>
        <w:pStyle w:val="Text-numbered"/>
      </w:pPr>
      <w:r>
        <w:t>4</w:t>
      </w:r>
      <w:r w:rsidRPr="00967E49">
        <w:t>.</w:t>
      </w:r>
      <w:r w:rsidRPr="00967E49">
        <w:tab/>
        <w:t>From the scenario, develop a NIMS-ICS organizational chart for both the initial response (First Alarm) and the balanced response (Second Alarm).</w:t>
      </w:r>
    </w:p>
    <w:p w:rsidR="008827D0" w:rsidRPr="00967E49" w:rsidRDefault="008827D0" w:rsidP="008827D0">
      <w:pPr>
        <w:pStyle w:val="Text-numbered"/>
      </w:pPr>
      <w:r>
        <w:t>5.</w:t>
      </w:r>
      <w:r>
        <w:tab/>
        <w:t>Be prepared to report on your chart to the rest of the class. Make sure to explain what information you included in the chart and why.</w:t>
      </w:r>
    </w:p>
    <w:p w:rsidR="00C21443" w:rsidRPr="00437BB3" w:rsidRDefault="00C21443" w:rsidP="00C21443">
      <w:pPr>
        <w:pStyle w:val="Heading2"/>
      </w:pPr>
      <w:r>
        <w:rPr>
          <w:rStyle w:val="Bold"/>
          <w:b/>
        </w:rPr>
        <w:br w:type="page"/>
      </w:r>
      <w:r w:rsidRPr="00D445B1">
        <w:rPr>
          <w:rStyle w:val="Bold"/>
          <w:b/>
        </w:rPr>
        <w:lastRenderedPageBreak/>
        <w:t>Scenario</w:t>
      </w:r>
    </w:p>
    <w:p w:rsidR="00C21443" w:rsidRPr="009E79D2" w:rsidRDefault="00C21443" w:rsidP="00C21443">
      <w:pPr>
        <w:pStyle w:val="Text"/>
        <w:spacing w:before="0" w:after="0"/>
        <w:rPr>
          <w:sz w:val="24"/>
          <w:szCs w:val="24"/>
        </w:rPr>
      </w:pPr>
      <w:r w:rsidRPr="009E79D2">
        <w:rPr>
          <w:sz w:val="24"/>
          <w:szCs w:val="24"/>
        </w:rPr>
        <w:t>Incident:</w:t>
      </w:r>
      <w:r w:rsidRPr="009E79D2">
        <w:rPr>
          <w:sz w:val="24"/>
          <w:szCs w:val="24"/>
        </w:rPr>
        <w:tab/>
      </w:r>
      <w:r w:rsidRPr="009E79D2">
        <w:rPr>
          <w:sz w:val="24"/>
          <w:szCs w:val="24"/>
        </w:rPr>
        <w:tab/>
        <w:t>Structure Fire</w:t>
      </w:r>
    </w:p>
    <w:p w:rsidR="00C21443" w:rsidRPr="009E79D2" w:rsidRDefault="00C21443" w:rsidP="00C21443">
      <w:pPr>
        <w:pStyle w:val="Text"/>
        <w:spacing w:before="0" w:after="0"/>
        <w:rPr>
          <w:sz w:val="24"/>
          <w:szCs w:val="24"/>
        </w:rPr>
      </w:pPr>
      <w:r w:rsidRPr="009E79D2">
        <w:rPr>
          <w:sz w:val="24"/>
          <w:szCs w:val="24"/>
        </w:rPr>
        <w:t>Alarm Time:</w:t>
      </w:r>
      <w:r w:rsidRPr="009E79D2">
        <w:rPr>
          <w:sz w:val="24"/>
          <w:szCs w:val="24"/>
        </w:rPr>
        <w:tab/>
      </w:r>
      <w:r w:rsidRPr="009E79D2">
        <w:rPr>
          <w:sz w:val="24"/>
          <w:szCs w:val="24"/>
        </w:rPr>
        <w:tab/>
        <w:t>22:00 hrs.</w:t>
      </w:r>
    </w:p>
    <w:p w:rsidR="00C21443" w:rsidRPr="009E79D2" w:rsidRDefault="00C21443" w:rsidP="00C21443">
      <w:pPr>
        <w:pStyle w:val="Text"/>
        <w:spacing w:before="0" w:after="0"/>
        <w:rPr>
          <w:sz w:val="24"/>
          <w:szCs w:val="24"/>
        </w:rPr>
      </w:pPr>
      <w:r w:rsidRPr="009E79D2">
        <w:rPr>
          <w:sz w:val="24"/>
          <w:szCs w:val="24"/>
        </w:rPr>
        <w:t>Weather:</w:t>
      </w:r>
      <w:r w:rsidRPr="009E79D2">
        <w:rPr>
          <w:sz w:val="24"/>
          <w:szCs w:val="24"/>
        </w:rPr>
        <w:tab/>
      </w:r>
      <w:r w:rsidRPr="009E79D2">
        <w:rPr>
          <w:sz w:val="24"/>
          <w:szCs w:val="24"/>
        </w:rPr>
        <w:tab/>
        <w:t>Temperature - 50</w:t>
      </w:r>
      <w:r w:rsidRPr="009E79D2">
        <w:rPr>
          <w:sz w:val="24"/>
          <w:szCs w:val="24"/>
          <w:vertAlign w:val="superscript"/>
        </w:rPr>
        <w:t>°</w:t>
      </w:r>
      <w:r w:rsidRPr="009E79D2">
        <w:rPr>
          <w:sz w:val="24"/>
          <w:szCs w:val="24"/>
        </w:rPr>
        <w:t>F</w:t>
      </w:r>
      <w:r>
        <w:rPr>
          <w:sz w:val="24"/>
          <w:szCs w:val="24"/>
        </w:rPr>
        <w:t xml:space="preserve"> (10</w:t>
      </w:r>
      <w:r w:rsidRPr="009E79D2">
        <w:rPr>
          <w:sz w:val="24"/>
          <w:szCs w:val="24"/>
          <w:vertAlign w:val="superscript"/>
        </w:rPr>
        <w:t>°</w:t>
      </w:r>
      <w:r>
        <w:rPr>
          <w:sz w:val="24"/>
          <w:szCs w:val="24"/>
        </w:rPr>
        <w:t>C)</w:t>
      </w:r>
    </w:p>
    <w:p w:rsidR="00C21443" w:rsidRPr="009E79D2" w:rsidRDefault="00C21443" w:rsidP="00C21443">
      <w:pPr>
        <w:pStyle w:val="Text"/>
        <w:spacing w:before="0" w:after="0"/>
        <w:rPr>
          <w:sz w:val="24"/>
          <w:szCs w:val="24"/>
        </w:rPr>
      </w:pPr>
      <w:r w:rsidRPr="009E79D2">
        <w:rPr>
          <w:sz w:val="24"/>
          <w:szCs w:val="24"/>
        </w:rPr>
        <w:tab/>
      </w:r>
      <w:r w:rsidRPr="009E79D2">
        <w:rPr>
          <w:sz w:val="24"/>
          <w:szCs w:val="24"/>
        </w:rPr>
        <w:tab/>
      </w:r>
      <w:r w:rsidRPr="009E79D2">
        <w:rPr>
          <w:sz w:val="24"/>
          <w:szCs w:val="24"/>
        </w:rPr>
        <w:tab/>
        <w:t xml:space="preserve">Wind - </w:t>
      </w:r>
      <w:r>
        <w:rPr>
          <w:sz w:val="24"/>
          <w:szCs w:val="24"/>
        </w:rPr>
        <w:t>N</w:t>
      </w:r>
      <w:r w:rsidRPr="009E79D2">
        <w:rPr>
          <w:sz w:val="24"/>
          <w:szCs w:val="24"/>
        </w:rPr>
        <w:t>W 10 mph</w:t>
      </w:r>
      <w:r>
        <w:rPr>
          <w:sz w:val="24"/>
          <w:szCs w:val="24"/>
        </w:rPr>
        <w:t xml:space="preserve"> (16 km/h)</w:t>
      </w:r>
    </w:p>
    <w:p w:rsidR="00C21443" w:rsidRPr="009E79D2" w:rsidRDefault="00C21443" w:rsidP="00C21443">
      <w:pPr>
        <w:pStyle w:val="Text"/>
        <w:spacing w:before="0" w:after="0"/>
        <w:rPr>
          <w:sz w:val="24"/>
          <w:szCs w:val="24"/>
        </w:rPr>
      </w:pPr>
      <w:r w:rsidRPr="009E79D2">
        <w:rPr>
          <w:sz w:val="24"/>
          <w:szCs w:val="24"/>
        </w:rPr>
        <w:tab/>
      </w:r>
      <w:r w:rsidRPr="009E79D2">
        <w:rPr>
          <w:sz w:val="24"/>
          <w:szCs w:val="24"/>
        </w:rPr>
        <w:tab/>
      </w:r>
      <w:r w:rsidRPr="009E79D2">
        <w:rPr>
          <w:sz w:val="24"/>
          <w:szCs w:val="24"/>
        </w:rPr>
        <w:tab/>
        <w:t>Humidity - 28%</w:t>
      </w:r>
    </w:p>
    <w:p w:rsidR="00C21443" w:rsidRDefault="00C21443" w:rsidP="00C21443">
      <w:pPr>
        <w:pStyle w:val="Text"/>
        <w:spacing w:before="0" w:after="0"/>
        <w:rPr>
          <w:sz w:val="24"/>
          <w:szCs w:val="24"/>
        </w:rPr>
      </w:pPr>
      <w:r w:rsidRPr="009E79D2">
        <w:rPr>
          <w:sz w:val="24"/>
          <w:szCs w:val="24"/>
        </w:rPr>
        <w:tab/>
      </w:r>
      <w:r w:rsidRPr="009E79D2">
        <w:rPr>
          <w:sz w:val="24"/>
          <w:szCs w:val="24"/>
        </w:rPr>
        <w:tab/>
      </w:r>
      <w:r w:rsidRPr="009E79D2">
        <w:rPr>
          <w:sz w:val="24"/>
          <w:szCs w:val="24"/>
        </w:rPr>
        <w:tab/>
        <w:t xml:space="preserve">Forecast - Clear and Stable </w:t>
      </w:r>
    </w:p>
    <w:p w:rsidR="00C21443" w:rsidRDefault="00C21443" w:rsidP="00C21443">
      <w:pPr>
        <w:pStyle w:val="Text"/>
        <w:spacing w:before="0" w:after="0"/>
        <w:rPr>
          <w:sz w:val="24"/>
          <w:szCs w:val="24"/>
        </w:rPr>
      </w:pPr>
    </w:p>
    <w:p w:rsidR="00C21443" w:rsidRPr="009E79D2" w:rsidRDefault="00C21443" w:rsidP="00C21443">
      <w:pPr>
        <w:pStyle w:val="Text"/>
        <w:spacing w:before="0" w:after="0"/>
        <w:rPr>
          <w:sz w:val="24"/>
          <w:szCs w:val="24"/>
        </w:rPr>
      </w:pPr>
      <w:r w:rsidRPr="009E79D2">
        <w:rPr>
          <w:sz w:val="24"/>
          <w:szCs w:val="24"/>
        </w:rPr>
        <w:t xml:space="preserve">First Alarm Response: </w:t>
      </w:r>
      <w:r w:rsidRPr="009E79D2">
        <w:rPr>
          <w:sz w:val="24"/>
          <w:szCs w:val="24"/>
        </w:rPr>
        <w:tab/>
        <w:t>Engine 5, Engine 7, Ladder 2, Battalion 6</w:t>
      </w:r>
    </w:p>
    <w:p w:rsidR="00C21443" w:rsidRDefault="00C21443" w:rsidP="00C21443">
      <w:pPr>
        <w:pStyle w:val="Text"/>
        <w:spacing w:before="0" w:after="0"/>
        <w:rPr>
          <w:sz w:val="24"/>
          <w:szCs w:val="24"/>
        </w:rPr>
      </w:pPr>
    </w:p>
    <w:p w:rsidR="00C21443" w:rsidRPr="009E79D2" w:rsidRDefault="00C21443" w:rsidP="00C21443">
      <w:pPr>
        <w:pStyle w:val="Text"/>
        <w:spacing w:before="0" w:after="0"/>
        <w:rPr>
          <w:sz w:val="24"/>
          <w:szCs w:val="24"/>
        </w:rPr>
      </w:pPr>
      <w:r w:rsidRPr="009E79D2">
        <w:rPr>
          <w:sz w:val="24"/>
          <w:szCs w:val="24"/>
        </w:rPr>
        <w:t>Available Second</w:t>
      </w:r>
      <w:r w:rsidRPr="009E79D2">
        <w:rPr>
          <w:sz w:val="24"/>
          <w:szCs w:val="24"/>
        </w:rPr>
        <w:tab/>
      </w:r>
      <w:r w:rsidRPr="009E79D2">
        <w:rPr>
          <w:sz w:val="24"/>
          <w:szCs w:val="24"/>
        </w:rPr>
        <w:tab/>
        <w:t>Engine 9,</w:t>
      </w:r>
      <w:r>
        <w:rPr>
          <w:sz w:val="24"/>
          <w:szCs w:val="24"/>
        </w:rPr>
        <w:t xml:space="preserve"> Engine 11, Ladder 4, Utility 1,</w:t>
      </w:r>
    </w:p>
    <w:p w:rsidR="00C21443" w:rsidRPr="009E79D2" w:rsidRDefault="00C21443" w:rsidP="00C21443">
      <w:pPr>
        <w:pStyle w:val="Text"/>
        <w:spacing w:before="0" w:after="0"/>
        <w:rPr>
          <w:sz w:val="24"/>
          <w:szCs w:val="24"/>
        </w:rPr>
      </w:pPr>
      <w:r w:rsidRPr="009E79D2">
        <w:rPr>
          <w:sz w:val="24"/>
          <w:szCs w:val="24"/>
        </w:rPr>
        <w:t>Alarm Response:</w:t>
      </w:r>
      <w:r w:rsidRPr="009E79D2">
        <w:rPr>
          <w:sz w:val="24"/>
          <w:szCs w:val="24"/>
        </w:rPr>
        <w:tab/>
      </w:r>
      <w:r w:rsidRPr="009E79D2">
        <w:rPr>
          <w:sz w:val="24"/>
          <w:szCs w:val="24"/>
        </w:rPr>
        <w:tab/>
        <w:t>Rehab 23, Paramedic Ambulance 101,</w:t>
      </w:r>
    </w:p>
    <w:p w:rsidR="00C21443" w:rsidRPr="009E79D2" w:rsidRDefault="00C21443" w:rsidP="00C21443">
      <w:pPr>
        <w:pStyle w:val="Text"/>
        <w:spacing w:before="0" w:after="0"/>
        <w:rPr>
          <w:sz w:val="24"/>
          <w:szCs w:val="24"/>
        </w:rPr>
      </w:pPr>
      <w:r w:rsidRPr="009E79D2">
        <w:rPr>
          <w:sz w:val="24"/>
          <w:szCs w:val="24"/>
        </w:rPr>
        <w:tab/>
      </w:r>
      <w:r w:rsidRPr="009E79D2">
        <w:rPr>
          <w:sz w:val="24"/>
          <w:szCs w:val="24"/>
        </w:rPr>
        <w:tab/>
      </w:r>
      <w:r w:rsidRPr="009E79D2">
        <w:rPr>
          <w:sz w:val="24"/>
          <w:szCs w:val="24"/>
        </w:rPr>
        <w:tab/>
      </w:r>
      <w:r w:rsidRPr="009E79D2">
        <w:rPr>
          <w:sz w:val="24"/>
          <w:szCs w:val="24"/>
        </w:rPr>
        <w:tab/>
        <w:t>ISO 19, District Chief 19</w:t>
      </w:r>
      <w:r w:rsidRPr="009E79D2">
        <w:rPr>
          <w:sz w:val="24"/>
          <w:szCs w:val="24"/>
        </w:rPr>
        <w:tab/>
      </w:r>
      <w:r w:rsidRPr="009E79D2">
        <w:rPr>
          <w:sz w:val="24"/>
          <w:szCs w:val="24"/>
        </w:rPr>
        <w:tab/>
      </w:r>
      <w:r w:rsidRPr="009E79D2">
        <w:rPr>
          <w:sz w:val="24"/>
          <w:szCs w:val="24"/>
        </w:rPr>
        <w:tab/>
        <w:t xml:space="preserve"> </w:t>
      </w:r>
    </w:p>
    <w:p w:rsidR="00C21443" w:rsidRPr="009E79D2" w:rsidRDefault="00C21443" w:rsidP="00C21443">
      <w:pPr>
        <w:pStyle w:val="Text"/>
        <w:rPr>
          <w:sz w:val="24"/>
          <w:szCs w:val="24"/>
        </w:rPr>
      </w:pPr>
      <w:r w:rsidRPr="009E79D2">
        <w:rPr>
          <w:sz w:val="24"/>
          <w:szCs w:val="24"/>
        </w:rPr>
        <w:t xml:space="preserve">Engine 5 is dispatched to a report of a structure fire at 9017 West Lisbon Lane. Other responding units are Engine 7, Ladder (Truck) 2, and Battalion 6. Engine 5 is first due at this location, being less than a mile from the incident address. Battalion 6 is on-scene at another incident and will be responding within ten minutes. Upon arrival, fire is visible from the first floor windows at the front of the structure. Smoke is coming from the eves and roof peak. Engine 5 gives an initial report of a working fire, requests a second alarm on the call, and assumes command (Lisbon Command). The dispatch center acknowledges Engine 5 and balances the response with a second alarm which includes Battalion 19, ISO 19, Engine 9, Engine 11, Ladder (Truck) 4, Utility 1, Rehab 23, and Paramedic Ambulance (PA) 101. </w:t>
      </w:r>
    </w:p>
    <w:p w:rsidR="00C21443" w:rsidRPr="009E79D2" w:rsidRDefault="00C21443" w:rsidP="00C21443">
      <w:pPr>
        <w:pStyle w:val="Text"/>
        <w:rPr>
          <w:sz w:val="24"/>
          <w:szCs w:val="24"/>
        </w:rPr>
      </w:pPr>
      <w:r w:rsidRPr="009E79D2">
        <w:rPr>
          <w:sz w:val="24"/>
          <w:szCs w:val="24"/>
        </w:rPr>
        <w:t>Captain Smith of Engine 5 and his crew advance a 1¾-inch (45 mm) attack line for suppression. He assigns Engine 7 to establish a water supply, and Ladder (Truck) 2 to shut off utilities, and perform a preliminary search.</w:t>
      </w:r>
    </w:p>
    <w:p w:rsidR="00C21443" w:rsidRDefault="00C21443" w:rsidP="00C21443">
      <w:pPr>
        <w:pStyle w:val="Text"/>
      </w:pPr>
      <w:r w:rsidRPr="009E79D2">
        <w:rPr>
          <w:sz w:val="24"/>
          <w:szCs w:val="24"/>
        </w:rPr>
        <w:t xml:space="preserve">District Chief 19 and ISO 19 arrive on the scene. District Chief 19 assumes command, and ISO 19 begins incident safety survey. Engine 9 is ordered to advance a second attack line to the back door of the structure and to report to Interior Division (Capt. Smith). Ladder (Truck) 4 is assigned as ventilation group. The crew from Engine 7 is assigned as a RIT </w:t>
      </w:r>
      <w:r w:rsidRPr="00D445B1">
        <w:rPr>
          <w:sz w:val="24"/>
          <w:szCs w:val="24"/>
        </w:rPr>
        <w:t xml:space="preserve">crew </w:t>
      </w:r>
      <w:r w:rsidRPr="009E79D2">
        <w:rPr>
          <w:sz w:val="24"/>
          <w:szCs w:val="24"/>
        </w:rPr>
        <w:t>standing by at the BC 19 vehicle. Utility 1, Rehab 23, and PA 101 are positioned 50 (15 m) feet upwind from the front of the scene and are available to provide medical/support services. Engine 11 is placed in Staging. Upon arrival, Battalion 6 is assigned to coordinate support services.</w:t>
      </w:r>
    </w:p>
    <w:p w:rsidR="00C21443" w:rsidRDefault="00C21443" w:rsidP="0091266A">
      <w:pPr>
        <w:pStyle w:val="MainTitle"/>
      </w:pPr>
      <w:r>
        <w:br w:type="page"/>
      </w:r>
      <w:r w:rsidR="0091266A">
        <w:lastRenderedPageBreak/>
        <w:t xml:space="preserve"> </w:t>
      </w:r>
    </w:p>
    <w:p w:rsidR="00C21443" w:rsidRDefault="00C21443" w:rsidP="00C21443">
      <w:pPr>
        <w:pStyle w:val="MainTitle"/>
      </w:pPr>
      <w:r>
        <w:t>Skill</w:t>
      </w:r>
      <w:r w:rsidRPr="00A51308">
        <w:t xml:space="preserve"> 11-</w:t>
      </w:r>
      <w:r>
        <w:t>3</w:t>
      </w:r>
    </w:p>
    <w:p w:rsidR="00C21443" w:rsidRPr="004F4A42" w:rsidRDefault="00C21443" w:rsidP="00C21443">
      <w:pPr>
        <w:pStyle w:val="Objective"/>
        <w:rPr>
          <w:i/>
        </w:rPr>
      </w:pPr>
      <w:r w:rsidRPr="004F4A42">
        <w:rPr>
          <w:rStyle w:val="Bold"/>
          <w:color w:val="800000"/>
        </w:rPr>
        <w:t xml:space="preserve">Objective </w:t>
      </w:r>
      <w:r>
        <w:tab/>
        <w:t>Given a scenario, describe how to conduct a postincident analysis with personnel</w:t>
      </w:r>
      <w:r w:rsidRPr="004F4A42">
        <w:t>.</w:t>
      </w:r>
      <w:r>
        <w:t xml:space="preserve"> </w:t>
      </w:r>
      <w:r w:rsidRPr="004F4A42">
        <w:rPr>
          <w:i/>
        </w:rPr>
        <w:t xml:space="preserve">[NFPA® </w:t>
      </w:r>
      <w:r>
        <w:rPr>
          <w:i/>
        </w:rPr>
        <w:t>1021</w:t>
      </w:r>
      <w:r w:rsidRPr="004F4A42">
        <w:rPr>
          <w:i/>
        </w:rPr>
        <w:t xml:space="preserve">, </w:t>
      </w:r>
      <w:r>
        <w:rPr>
          <w:i/>
        </w:rPr>
        <w:t>4.6.3</w:t>
      </w:r>
      <w:r w:rsidRPr="004F4A42">
        <w:rPr>
          <w:i/>
        </w:rPr>
        <w:t>]</w:t>
      </w:r>
    </w:p>
    <w:p w:rsidR="00C21443" w:rsidRPr="00777086" w:rsidRDefault="00C21443" w:rsidP="00C21443">
      <w:pPr>
        <w:pStyle w:val="Heading2"/>
        <w:rPr>
          <w:rStyle w:val="Bold"/>
          <w:b/>
        </w:rPr>
      </w:pPr>
      <w:r w:rsidRPr="004F4A42">
        <w:rPr>
          <w:rStyle w:val="Bold"/>
          <w:b/>
        </w:rPr>
        <w:t>References</w:t>
      </w:r>
    </w:p>
    <w:p w:rsidR="00C21443" w:rsidRDefault="00C21443" w:rsidP="00C21443">
      <w:pPr>
        <w:pStyle w:val="Text"/>
      </w:pPr>
      <w:r>
        <w:rPr>
          <w:i/>
        </w:rPr>
        <w:t>Fire and Emergency Services Company Officer, 5th Edition</w:t>
      </w:r>
      <w:r w:rsidRPr="003529BA">
        <w:t xml:space="preserve">, </w:t>
      </w:r>
      <w:r w:rsidRPr="004F4A42">
        <w:t>pp</w:t>
      </w:r>
      <w:r w:rsidRPr="003529BA">
        <w:t xml:space="preserve">. </w:t>
      </w:r>
      <w:r>
        <w:t>335-340</w:t>
      </w:r>
    </w:p>
    <w:p w:rsidR="00C21443" w:rsidRPr="003C3E97" w:rsidRDefault="00C21443" w:rsidP="00C21443">
      <w:pPr>
        <w:pStyle w:val="Heading2"/>
      </w:pPr>
      <w:r w:rsidRPr="003C3E97">
        <w:t>Purpose</w:t>
      </w:r>
    </w:p>
    <w:p w:rsidR="00C21443" w:rsidRPr="00A51308" w:rsidRDefault="00C21443" w:rsidP="00C21443">
      <w:pPr>
        <w:pStyle w:val="Text"/>
      </w:pPr>
      <w:r w:rsidRPr="00A51308">
        <w:t xml:space="preserve">A company officer must be able to conduct a postincident analysis so that </w:t>
      </w:r>
      <w:r>
        <w:t>a</w:t>
      </w:r>
      <w:r w:rsidRPr="00A51308">
        <w:t xml:space="preserve">n incident is analyzed accurately and any necessary recommendations can be made. </w:t>
      </w:r>
    </w:p>
    <w:p w:rsidR="00C21443" w:rsidRPr="003C3E97" w:rsidRDefault="00C21443" w:rsidP="00C21443">
      <w:pPr>
        <w:pStyle w:val="Heading2"/>
        <w:rPr>
          <w:rStyle w:val="Bold"/>
          <w:b/>
        </w:rPr>
      </w:pPr>
      <w:r w:rsidRPr="003B2010">
        <w:rPr>
          <w:rStyle w:val="Bold"/>
          <w:b/>
        </w:rPr>
        <w:t>Directions</w:t>
      </w:r>
    </w:p>
    <w:p w:rsidR="00B86DBE" w:rsidRDefault="00C21443" w:rsidP="00C21443">
      <w:pPr>
        <w:pStyle w:val="Text-numbered"/>
      </w:pPr>
      <w:r w:rsidRPr="00777086">
        <w:t>1.</w:t>
      </w:r>
      <w:r w:rsidRPr="00777086">
        <w:tab/>
      </w:r>
      <w:r>
        <w:t xml:space="preserve">This activity </w:t>
      </w:r>
      <w:r w:rsidR="00B86DBE">
        <w:t>will</w:t>
      </w:r>
      <w:r>
        <w:t xml:space="preserve"> be performed individually</w:t>
      </w:r>
      <w:r w:rsidR="00B86DBE">
        <w:t>.</w:t>
      </w:r>
      <w:r>
        <w:t xml:space="preserve"> </w:t>
      </w:r>
    </w:p>
    <w:p w:rsidR="00C21443" w:rsidRPr="00777086" w:rsidRDefault="00C21443" w:rsidP="00C21443">
      <w:pPr>
        <w:pStyle w:val="Text-numbered"/>
      </w:pPr>
      <w:r w:rsidRPr="00777086">
        <w:t>2.</w:t>
      </w:r>
      <w:r w:rsidRPr="00777086">
        <w:tab/>
      </w:r>
      <w:r w:rsidR="00B86DBE">
        <w:t>Use</w:t>
      </w:r>
      <w:r>
        <w:t xml:space="preserve"> the scenario provided in the Student Worksheet; it describes the actions taken during the scenario provided in Learning Activity 11-1.</w:t>
      </w:r>
    </w:p>
    <w:p w:rsidR="00C21443" w:rsidRDefault="00C21443" w:rsidP="00C21443">
      <w:pPr>
        <w:pStyle w:val="Text-numbered"/>
      </w:pPr>
      <w:r>
        <w:t>3.</w:t>
      </w:r>
      <w:r>
        <w:tab/>
      </w:r>
      <w:r w:rsidR="00B86DBE">
        <w:t>R</w:t>
      </w:r>
      <w:r>
        <w:t xml:space="preserve">ead the </w:t>
      </w:r>
      <w:r w:rsidR="007C18B2">
        <w:t xml:space="preserve">additions to </w:t>
      </w:r>
      <w:r>
        <w:t xml:space="preserve">scenario </w:t>
      </w:r>
      <w:r w:rsidR="007C18B2">
        <w:t xml:space="preserve">from 11-1 </w:t>
      </w:r>
      <w:r>
        <w:t>and make note of any problems that may have occurred during the operations.</w:t>
      </w:r>
    </w:p>
    <w:p w:rsidR="00C21443" w:rsidRDefault="00C21443" w:rsidP="00C21443">
      <w:pPr>
        <w:pStyle w:val="Text-numbered"/>
      </w:pPr>
      <w:r>
        <w:t>4.</w:t>
      </w:r>
      <w:r>
        <w:tab/>
      </w:r>
      <w:r w:rsidR="00B86DBE">
        <w:t>C</w:t>
      </w:r>
      <w:r>
        <w:t>reate a short, informal document that makes appropriate recommendations – including operational, safety, and training recommendations – that address any problems they found.</w:t>
      </w:r>
    </w:p>
    <w:p w:rsidR="00C21443" w:rsidRDefault="007C18B2" w:rsidP="00C21443">
      <w:pPr>
        <w:pStyle w:val="Text-numbered"/>
      </w:pPr>
      <w:r>
        <w:t xml:space="preserve"> </w:t>
      </w:r>
    </w:p>
    <w:p w:rsidR="00C21443" w:rsidRPr="00C07E90" w:rsidRDefault="00C21443" w:rsidP="007C18B2">
      <w:pPr>
        <w:pStyle w:val="MainTitle"/>
      </w:pPr>
      <w:r w:rsidRPr="003C3E97">
        <w:rPr>
          <w:rStyle w:val="Bold"/>
          <w:b/>
        </w:rPr>
        <w:br w:type="page"/>
      </w:r>
    </w:p>
    <w:p w:rsidR="007C18B2" w:rsidRPr="00437BB3" w:rsidRDefault="007C18B2" w:rsidP="007C18B2">
      <w:pPr>
        <w:pStyle w:val="Heading2"/>
      </w:pPr>
      <w:r w:rsidRPr="00D445B1">
        <w:rPr>
          <w:rStyle w:val="Bold"/>
          <w:b/>
        </w:rPr>
        <w:lastRenderedPageBreak/>
        <w:t>Scenario</w:t>
      </w:r>
    </w:p>
    <w:p w:rsidR="007C18B2" w:rsidRPr="009E79D2" w:rsidRDefault="007C18B2" w:rsidP="007C18B2">
      <w:pPr>
        <w:pStyle w:val="Text"/>
        <w:spacing w:before="0" w:after="0"/>
        <w:rPr>
          <w:sz w:val="24"/>
          <w:szCs w:val="24"/>
        </w:rPr>
      </w:pPr>
      <w:r w:rsidRPr="009E79D2">
        <w:rPr>
          <w:sz w:val="24"/>
          <w:szCs w:val="24"/>
        </w:rPr>
        <w:t>Incident:</w:t>
      </w:r>
      <w:r w:rsidRPr="009E79D2">
        <w:rPr>
          <w:sz w:val="24"/>
          <w:szCs w:val="24"/>
        </w:rPr>
        <w:tab/>
      </w:r>
      <w:r w:rsidRPr="009E79D2">
        <w:rPr>
          <w:sz w:val="24"/>
          <w:szCs w:val="24"/>
        </w:rPr>
        <w:tab/>
        <w:t>Structure Fire</w:t>
      </w:r>
    </w:p>
    <w:p w:rsidR="007C18B2" w:rsidRPr="009E79D2" w:rsidRDefault="007C18B2" w:rsidP="007C18B2">
      <w:pPr>
        <w:pStyle w:val="Text"/>
        <w:spacing w:before="0" w:after="0"/>
        <w:rPr>
          <w:sz w:val="24"/>
          <w:szCs w:val="24"/>
        </w:rPr>
      </w:pPr>
      <w:r w:rsidRPr="009E79D2">
        <w:rPr>
          <w:sz w:val="24"/>
          <w:szCs w:val="24"/>
        </w:rPr>
        <w:t>Alarm Time:</w:t>
      </w:r>
      <w:r w:rsidRPr="009E79D2">
        <w:rPr>
          <w:sz w:val="24"/>
          <w:szCs w:val="24"/>
        </w:rPr>
        <w:tab/>
      </w:r>
      <w:r w:rsidRPr="009E79D2">
        <w:rPr>
          <w:sz w:val="24"/>
          <w:szCs w:val="24"/>
        </w:rPr>
        <w:tab/>
        <w:t>22:00 hrs.</w:t>
      </w:r>
    </w:p>
    <w:p w:rsidR="007C18B2" w:rsidRPr="009E79D2" w:rsidRDefault="007C18B2" w:rsidP="007C18B2">
      <w:pPr>
        <w:pStyle w:val="Text"/>
        <w:spacing w:before="0" w:after="0"/>
        <w:rPr>
          <w:sz w:val="24"/>
          <w:szCs w:val="24"/>
        </w:rPr>
      </w:pPr>
      <w:r w:rsidRPr="009E79D2">
        <w:rPr>
          <w:sz w:val="24"/>
          <w:szCs w:val="24"/>
        </w:rPr>
        <w:t>Weather:</w:t>
      </w:r>
      <w:r w:rsidRPr="009E79D2">
        <w:rPr>
          <w:sz w:val="24"/>
          <w:szCs w:val="24"/>
        </w:rPr>
        <w:tab/>
      </w:r>
      <w:r w:rsidRPr="009E79D2">
        <w:rPr>
          <w:sz w:val="24"/>
          <w:szCs w:val="24"/>
        </w:rPr>
        <w:tab/>
        <w:t>Temperature - 50</w:t>
      </w:r>
      <w:r w:rsidRPr="009E79D2">
        <w:rPr>
          <w:sz w:val="24"/>
          <w:szCs w:val="24"/>
          <w:vertAlign w:val="superscript"/>
        </w:rPr>
        <w:t>°</w:t>
      </w:r>
      <w:r w:rsidRPr="009E79D2">
        <w:rPr>
          <w:sz w:val="24"/>
          <w:szCs w:val="24"/>
        </w:rPr>
        <w:t>F</w:t>
      </w:r>
      <w:r>
        <w:rPr>
          <w:sz w:val="24"/>
          <w:szCs w:val="24"/>
        </w:rPr>
        <w:t xml:space="preserve"> (10</w:t>
      </w:r>
      <w:r w:rsidRPr="009E79D2">
        <w:rPr>
          <w:sz w:val="24"/>
          <w:szCs w:val="24"/>
          <w:vertAlign w:val="superscript"/>
        </w:rPr>
        <w:t>°</w:t>
      </w:r>
      <w:r>
        <w:rPr>
          <w:sz w:val="24"/>
          <w:szCs w:val="24"/>
        </w:rPr>
        <w:t>C)</w:t>
      </w:r>
    </w:p>
    <w:p w:rsidR="007C18B2" w:rsidRPr="009E79D2" w:rsidRDefault="007C18B2" w:rsidP="007C18B2">
      <w:pPr>
        <w:pStyle w:val="Text"/>
        <w:spacing w:before="0" w:after="0"/>
        <w:rPr>
          <w:sz w:val="24"/>
          <w:szCs w:val="24"/>
        </w:rPr>
      </w:pPr>
      <w:r w:rsidRPr="009E79D2">
        <w:rPr>
          <w:sz w:val="24"/>
          <w:szCs w:val="24"/>
        </w:rPr>
        <w:tab/>
      </w:r>
      <w:r w:rsidRPr="009E79D2">
        <w:rPr>
          <w:sz w:val="24"/>
          <w:szCs w:val="24"/>
        </w:rPr>
        <w:tab/>
      </w:r>
      <w:r w:rsidRPr="009E79D2">
        <w:rPr>
          <w:sz w:val="24"/>
          <w:szCs w:val="24"/>
        </w:rPr>
        <w:tab/>
        <w:t xml:space="preserve">Wind - </w:t>
      </w:r>
      <w:r>
        <w:rPr>
          <w:sz w:val="24"/>
          <w:szCs w:val="24"/>
        </w:rPr>
        <w:t>N</w:t>
      </w:r>
      <w:r w:rsidRPr="009E79D2">
        <w:rPr>
          <w:sz w:val="24"/>
          <w:szCs w:val="24"/>
        </w:rPr>
        <w:t>W 10 mph</w:t>
      </w:r>
      <w:r>
        <w:rPr>
          <w:sz w:val="24"/>
          <w:szCs w:val="24"/>
        </w:rPr>
        <w:t xml:space="preserve"> (16 km/h)</w:t>
      </w:r>
    </w:p>
    <w:p w:rsidR="007C18B2" w:rsidRPr="009E79D2" w:rsidRDefault="007C18B2" w:rsidP="007C18B2">
      <w:pPr>
        <w:pStyle w:val="Text"/>
        <w:spacing w:before="0" w:after="0"/>
        <w:rPr>
          <w:sz w:val="24"/>
          <w:szCs w:val="24"/>
        </w:rPr>
      </w:pPr>
      <w:r w:rsidRPr="009E79D2">
        <w:rPr>
          <w:sz w:val="24"/>
          <w:szCs w:val="24"/>
        </w:rPr>
        <w:tab/>
      </w:r>
      <w:r w:rsidRPr="009E79D2">
        <w:rPr>
          <w:sz w:val="24"/>
          <w:szCs w:val="24"/>
        </w:rPr>
        <w:tab/>
      </w:r>
      <w:r w:rsidRPr="009E79D2">
        <w:rPr>
          <w:sz w:val="24"/>
          <w:szCs w:val="24"/>
        </w:rPr>
        <w:tab/>
        <w:t>Humidity - 28%</w:t>
      </w:r>
    </w:p>
    <w:p w:rsidR="007C18B2" w:rsidRDefault="007C18B2" w:rsidP="007C18B2">
      <w:pPr>
        <w:pStyle w:val="Text"/>
        <w:spacing w:before="0" w:after="0"/>
        <w:rPr>
          <w:sz w:val="24"/>
          <w:szCs w:val="24"/>
        </w:rPr>
      </w:pPr>
      <w:r w:rsidRPr="009E79D2">
        <w:rPr>
          <w:sz w:val="24"/>
          <w:szCs w:val="24"/>
        </w:rPr>
        <w:tab/>
      </w:r>
      <w:r w:rsidRPr="009E79D2">
        <w:rPr>
          <w:sz w:val="24"/>
          <w:szCs w:val="24"/>
        </w:rPr>
        <w:tab/>
      </w:r>
      <w:r w:rsidRPr="009E79D2">
        <w:rPr>
          <w:sz w:val="24"/>
          <w:szCs w:val="24"/>
        </w:rPr>
        <w:tab/>
        <w:t xml:space="preserve">Forecast - Clear and Stable </w:t>
      </w:r>
    </w:p>
    <w:p w:rsidR="007C18B2" w:rsidRDefault="007C18B2" w:rsidP="007C18B2">
      <w:pPr>
        <w:pStyle w:val="Text"/>
        <w:spacing w:before="0" w:after="0"/>
        <w:rPr>
          <w:sz w:val="24"/>
          <w:szCs w:val="24"/>
        </w:rPr>
      </w:pPr>
    </w:p>
    <w:p w:rsidR="007C18B2" w:rsidRPr="009E79D2" w:rsidRDefault="007C18B2" w:rsidP="007C18B2">
      <w:pPr>
        <w:pStyle w:val="Text"/>
        <w:spacing w:before="0" w:after="0"/>
        <w:rPr>
          <w:sz w:val="24"/>
          <w:szCs w:val="24"/>
        </w:rPr>
      </w:pPr>
      <w:r w:rsidRPr="009E79D2">
        <w:rPr>
          <w:sz w:val="24"/>
          <w:szCs w:val="24"/>
        </w:rPr>
        <w:t xml:space="preserve">First Alarm Response: </w:t>
      </w:r>
      <w:r w:rsidRPr="009E79D2">
        <w:rPr>
          <w:sz w:val="24"/>
          <w:szCs w:val="24"/>
        </w:rPr>
        <w:tab/>
        <w:t>Engine 5, Engine 7, Ladder 2, Battalion 6</w:t>
      </w:r>
    </w:p>
    <w:p w:rsidR="007C18B2" w:rsidRDefault="007C18B2" w:rsidP="007C18B2">
      <w:pPr>
        <w:pStyle w:val="Text"/>
        <w:spacing w:before="0" w:after="0"/>
        <w:rPr>
          <w:sz w:val="24"/>
          <w:szCs w:val="24"/>
        </w:rPr>
      </w:pPr>
    </w:p>
    <w:p w:rsidR="007C18B2" w:rsidRPr="009E79D2" w:rsidRDefault="007C18B2" w:rsidP="007C18B2">
      <w:pPr>
        <w:pStyle w:val="Text"/>
        <w:spacing w:before="0" w:after="0"/>
        <w:rPr>
          <w:sz w:val="24"/>
          <w:szCs w:val="24"/>
        </w:rPr>
      </w:pPr>
      <w:r w:rsidRPr="009E79D2">
        <w:rPr>
          <w:sz w:val="24"/>
          <w:szCs w:val="24"/>
        </w:rPr>
        <w:t>Available Second</w:t>
      </w:r>
      <w:r w:rsidRPr="009E79D2">
        <w:rPr>
          <w:sz w:val="24"/>
          <w:szCs w:val="24"/>
        </w:rPr>
        <w:tab/>
      </w:r>
      <w:r w:rsidRPr="009E79D2">
        <w:rPr>
          <w:sz w:val="24"/>
          <w:szCs w:val="24"/>
        </w:rPr>
        <w:tab/>
        <w:t>Engine 9,</w:t>
      </w:r>
      <w:r>
        <w:rPr>
          <w:sz w:val="24"/>
          <w:szCs w:val="24"/>
        </w:rPr>
        <w:t xml:space="preserve"> Engine 11, Ladder 4, Utility 1,</w:t>
      </w:r>
    </w:p>
    <w:p w:rsidR="007C18B2" w:rsidRPr="009E79D2" w:rsidRDefault="007C18B2" w:rsidP="007C18B2">
      <w:pPr>
        <w:pStyle w:val="Text"/>
        <w:spacing w:before="0" w:after="0"/>
        <w:rPr>
          <w:sz w:val="24"/>
          <w:szCs w:val="24"/>
        </w:rPr>
      </w:pPr>
      <w:r w:rsidRPr="009E79D2">
        <w:rPr>
          <w:sz w:val="24"/>
          <w:szCs w:val="24"/>
        </w:rPr>
        <w:t>Alarm Response:</w:t>
      </w:r>
      <w:r w:rsidRPr="009E79D2">
        <w:rPr>
          <w:sz w:val="24"/>
          <w:szCs w:val="24"/>
        </w:rPr>
        <w:tab/>
      </w:r>
      <w:r w:rsidRPr="009E79D2">
        <w:rPr>
          <w:sz w:val="24"/>
          <w:szCs w:val="24"/>
        </w:rPr>
        <w:tab/>
        <w:t>Rehab 23, Paramedic Ambulance 101,</w:t>
      </w:r>
    </w:p>
    <w:p w:rsidR="007C18B2" w:rsidRPr="009E79D2" w:rsidRDefault="007C18B2" w:rsidP="007C18B2">
      <w:pPr>
        <w:pStyle w:val="Text"/>
        <w:spacing w:before="0" w:after="0"/>
        <w:rPr>
          <w:sz w:val="24"/>
          <w:szCs w:val="24"/>
        </w:rPr>
      </w:pPr>
      <w:r w:rsidRPr="009E79D2">
        <w:rPr>
          <w:sz w:val="24"/>
          <w:szCs w:val="24"/>
        </w:rPr>
        <w:tab/>
      </w:r>
      <w:r w:rsidRPr="009E79D2">
        <w:rPr>
          <w:sz w:val="24"/>
          <w:szCs w:val="24"/>
        </w:rPr>
        <w:tab/>
      </w:r>
      <w:r w:rsidRPr="009E79D2">
        <w:rPr>
          <w:sz w:val="24"/>
          <w:szCs w:val="24"/>
        </w:rPr>
        <w:tab/>
      </w:r>
      <w:r w:rsidRPr="009E79D2">
        <w:rPr>
          <w:sz w:val="24"/>
          <w:szCs w:val="24"/>
        </w:rPr>
        <w:tab/>
        <w:t>ISO 19, District Chief 19</w:t>
      </w:r>
      <w:r w:rsidRPr="009E79D2">
        <w:rPr>
          <w:sz w:val="24"/>
          <w:szCs w:val="24"/>
        </w:rPr>
        <w:tab/>
      </w:r>
      <w:r w:rsidRPr="009E79D2">
        <w:rPr>
          <w:sz w:val="24"/>
          <w:szCs w:val="24"/>
        </w:rPr>
        <w:tab/>
      </w:r>
      <w:r w:rsidRPr="009E79D2">
        <w:rPr>
          <w:sz w:val="24"/>
          <w:szCs w:val="24"/>
        </w:rPr>
        <w:tab/>
        <w:t xml:space="preserve"> </w:t>
      </w:r>
    </w:p>
    <w:p w:rsidR="007C18B2" w:rsidRPr="009E79D2" w:rsidRDefault="007C18B2" w:rsidP="007C18B2">
      <w:pPr>
        <w:pStyle w:val="Text"/>
        <w:rPr>
          <w:sz w:val="24"/>
          <w:szCs w:val="24"/>
        </w:rPr>
      </w:pPr>
      <w:r w:rsidRPr="009E79D2">
        <w:rPr>
          <w:sz w:val="24"/>
          <w:szCs w:val="24"/>
        </w:rPr>
        <w:t xml:space="preserve">Engine 5 is dispatched to a report of a structure fire at 9017 West Lisbon Lane. Other responding units are Engine 7, Ladder (Truck) 2, and Battalion 6. Engine 5 is first due at this location, being less than a mile from the incident address. Battalion 6 is on-scene at another incident and will be responding within ten minutes. Upon arrival, fire is visible from the first floor windows at the front of the structure. Smoke is coming from the eves and roof peak. Engine 5 gives an initial report of a working fire, requests a second alarm on the call, and assumes command (Lisbon Command). The dispatch center acknowledges Engine 5 and balances the response with a second alarm which includes Battalion 19, ISO 19, Engine 9, Engine 11, Ladder (Truck) 4, Utility 1, Rehab 23, and Paramedic Ambulance (PA) 101. </w:t>
      </w:r>
    </w:p>
    <w:p w:rsidR="007C18B2" w:rsidRPr="009E79D2" w:rsidRDefault="007C18B2" w:rsidP="007C18B2">
      <w:pPr>
        <w:pStyle w:val="Text"/>
        <w:rPr>
          <w:sz w:val="24"/>
          <w:szCs w:val="24"/>
        </w:rPr>
      </w:pPr>
      <w:r w:rsidRPr="009E79D2">
        <w:rPr>
          <w:sz w:val="24"/>
          <w:szCs w:val="24"/>
        </w:rPr>
        <w:t>Captain Smith of Engine 5 and his crew advance a 1¾-inch (45 mm) attack line for suppression. He assigns Engine 7 to establish a water supply, and Ladder (Truck) 2 to shut off utilities, and perform a preliminary search.</w:t>
      </w:r>
    </w:p>
    <w:p w:rsidR="007C18B2" w:rsidRDefault="007C18B2" w:rsidP="007C18B2">
      <w:pPr>
        <w:pStyle w:val="Text"/>
      </w:pPr>
      <w:r w:rsidRPr="009E79D2">
        <w:rPr>
          <w:sz w:val="24"/>
          <w:szCs w:val="24"/>
        </w:rPr>
        <w:t xml:space="preserve">District Chief 19 and ISO 19 arrive on the scene. District Chief 19 assumes command, and ISO 19 begins incident safety survey. Engine 9 is ordered to advance a second attack line to the back door of the structure and to report to Interior Division (Capt. Smith). Ladder (Truck) 4 is assigned as ventilation group. The crew from Engine 7 is assigned as a RIT </w:t>
      </w:r>
      <w:r w:rsidRPr="00D445B1">
        <w:rPr>
          <w:sz w:val="24"/>
          <w:szCs w:val="24"/>
        </w:rPr>
        <w:t xml:space="preserve">crew </w:t>
      </w:r>
      <w:r w:rsidRPr="009E79D2">
        <w:rPr>
          <w:sz w:val="24"/>
          <w:szCs w:val="24"/>
        </w:rPr>
        <w:t>standing by at the BC 19 vehicle. Utility 1, Rehab 23, and PA 101 are positioned 50 (15 m) feet upwind from the front of the scene and are available to provide medical/support services. Engine 11 is placed in Staging. Upon arrival, Battalion 6 is assigned to coordinate support services.</w:t>
      </w:r>
    </w:p>
    <w:p w:rsidR="00C21443" w:rsidRPr="00C848A5" w:rsidRDefault="00C21443" w:rsidP="00C21443">
      <w:pPr>
        <w:pStyle w:val="Heading2"/>
        <w:rPr>
          <w:rStyle w:val="Bold"/>
          <w:b/>
        </w:rPr>
      </w:pPr>
      <w:r>
        <w:br w:type="page"/>
      </w:r>
    </w:p>
    <w:p w:rsidR="00C21443" w:rsidRDefault="00C21443" w:rsidP="00C21443">
      <w:pPr>
        <w:pStyle w:val="Text"/>
      </w:pPr>
      <w:r>
        <w:lastRenderedPageBreak/>
        <w:t>Engine 5 successfully attacked the fire and, during the primary search, discovered a conscious victim on the second floor. The victim was evacuated and treated for smoke inhalation. Engine 9 was ordered to enter the structure from the back door with an additional hoseline and successfully attacked the fire, surprising Engine 5 when the units met upstairs. Engine 5 reported that they had not heard the order for Engine 9 to enter the structure.</w:t>
      </w:r>
    </w:p>
    <w:p w:rsidR="00C21443" w:rsidRDefault="00C21443" w:rsidP="00C21443">
      <w:pPr>
        <w:pStyle w:val="Text"/>
      </w:pPr>
      <w:r>
        <w:t>Ladder (Truck) 4 successfully performed positive-pressure ventilation from the room. Engine 7 established water supply at the corner of North Banner Road and West Lisbon Lane. Ladder (Truck) 2 shut off utilities to the structure, but then informed District Chief 19 that an excessive amount of radiant heat was threatening a residential structure to the immediate east. District Chief 19 ordered Ladder (Truck) 2 to begin protecting the exposure and did so until the incident ended.</w:t>
      </w:r>
    </w:p>
    <w:p w:rsidR="00C21443" w:rsidRDefault="00C21443" w:rsidP="00C21443">
      <w:pPr>
        <w:pStyle w:val="Text"/>
      </w:pPr>
      <w:r>
        <w:t>The ISO completed the survey, and the RIT crew from Engine 7 did not receive any orders. Rehab 23 reported that one of the firefighters from Engine 5 complained of being lightheaded. PA 101 found that he had elevated blood pressure and transported him to the hospital for further examination. Engine 11 and Battalion 6 both reported successful operations.</w:t>
      </w:r>
    </w:p>
    <w:p w:rsidR="00C21443" w:rsidRPr="00C07E90" w:rsidRDefault="00C21443" w:rsidP="00C21443">
      <w:pPr>
        <w:pStyle w:val="Text-numbered"/>
      </w:pPr>
    </w:p>
    <w:p w:rsidR="00C21443" w:rsidRDefault="0091266A" w:rsidP="0091266A">
      <w:pPr>
        <w:pStyle w:val="MainTitle"/>
      </w:pPr>
      <w:r>
        <w:t xml:space="preserve"> </w:t>
      </w:r>
    </w:p>
    <w:p w:rsidR="005727BD" w:rsidRDefault="005727BD" w:rsidP="00181AFE">
      <w:pPr>
        <w:pStyle w:val="TextBullet"/>
        <w:numPr>
          <w:ilvl w:val="0"/>
          <w:numId w:val="0"/>
        </w:numPr>
        <w:ind w:left="1080" w:hanging="360"/>
      </w:pPr>
    </w:p>
    <w:p w:rsidR="005727BD" w:rsidRDefault="005727BD" w:rsidP="00181AFE">
      <w:pPr>
        <w:pStyle w:val="TextBullet"/>
        <w:numPr>
          <w:ilvl w:val="0"/>
          <w:numId w:val="0"/>
        </w:numPr>
        <w:ind w:left="1080" w:hanging="360"/>
      </w:pPr>
    </w:p>
    <w:p w:rsidR="0091266A" w:rsidRDefault="0091266A" w:rsidP="005727BD">
      <w:pPr>
        <w:jc w:val="center"/>
        <w:rPr>
          <w:sz w:val="32"/>
          <w:szCs w:val="32"/>
        </w:rPr>
      </w:pPr>
    </w:p>
    <w:p w:rsidR="0091266A" w:rsidRDefault="0091266A" w:rsidP="005727BD">
      <w:pPr>
        <w:jc w:val="center"/>
        <w:rPr>
          <w:sz w:val="32"/>
          <w:szCs w:val="32"/>
        </w:rPr>
      </w:pPr>
    </w:p>
    <w:p w:rsidR="0091266A" w:rsidRDefault="0091266A" w:rsidP="005727BD">
      <w:pPr>
        <w:jc w:val="center"/>
        <w:rPr>
          <w:sz w:val="32"/>
          <w:szCs w:val="32"/>
        </w:rPr>
      </w:pPr>
    </w:p>
    <w:p w:rsidR="0091266A" w:rsidRDefault="0091266A" w:rsidP="005727BD">
      <w:pPr>
        <w:jc w:val="center"/>
        <w:rPr>
          <w:sz w:val="32"/>
          <w:szCs w:val="32"/>
        </w:rPr>
      </w:pPr>
    </w:p>
    <w:p w:rsidR="0091266A" w:rsidRDefault="0091266A" w:rsidP="005727BD">
      <w:pPr>
        <w:jc w:val="center"/>
        <w:rPr>
          <w:sz w:val="32"/>
          <w:szCs w:val="32"/>
        </w:rPr>
      </w:pPr>
    </w:p>
    <w:p w:rsidR="0091266A" w:rsidRDefault="0091266A" w:rsidP="005727BD">
      <w:pPr>
        <w:jc w:val="center"/>
        <w:rPr>
          <w:sz w:val="32"/>
          <w:szCs w:val="32"/>
        </w:rPr>
      </w:pPr>
    </w:p>
    <w:p w:rsidR="0091266A" w:rsidRDefault="0091266A" w:rsidP="005727BD">
      <w:pPr>
        <w:jc w:val="center"/>
        <w:rPr>
          <w:sz w:val="32"/>
          <w:szCs w:val="32"/>
        </w:rPr>
      </w:pPr>
    </w:p>
    <w:p w:rsidR="0091266A" w:rsidRDefault="0091266A" w:rsidP="005727BD">
      <w:pPr>
        <w:jc w:val="center"/>
        <w:rPr>
          <w:sz w:val="32"/>
          <w:szCs w:val="32"/>
        </w:rPr>
      </w:pPr>
    </w:p>
    <w:p w:rsidR="005727BD" w:rsidRDefault="005727BD" w:rsidP="005727BD">
      <w:pPr>
        <w:jc w:val="center"/>
        <w:rPr>
          <w:sz w:val="32"/>
          <w:szCs w:val="32"/>
        </w:rPr>
      </w:pPr>
      <w:r>
        <w:rPr>
          <w:sz w:val="32"/>
          <w:szCs w:val="32"/>
        </w:rPr>
        <w:lastRenderedPageBreak/>
        <w:t>Post-incident Analysis Worksheet</w:t>
      </w:r>
    </w:p>
    <w:p w:rsidR="005727BD" w:rsidRDefault="005727BD" w:rsidP="005727BD">
      <w:pPr>
        <w:jc w:val="center"/>
      </w:pPr>
    </w:p>
    <w:p w:rsidR="005727BD" w:rsidRDefault="005727BD" w:rsidP="005727BD">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4"/>
        <w:gridCol w:w="530"/>
        <w:gridCol w:w="475"/>
        <w:gridCol w:w="393"/>
        <w:gridCol w:w="913"/>
        <w:gridCol w:w="383"/>
        <w:gridCol w:w="410"/>
        <w:gridCol w:w="569"/>
        <w:gridCol w:w="2619"/>
      </w:tblGrid>
      <w:tr w:rsidR="005727BD" w:rsidRPr="008C0A96" w:rsidTr="00112442">
        <w:trPr>
          <w:trHeight w:val="485"/>
        </w:trPr>
        <w:tc>
          <w:tcPr>
            <w:tcW w:w="11016" w:type="dxa"/>
            <w:gridSpan w:val="9"/>
            <w:shd w:val="pct12" w:color="auto" w:fill="auto"/>
            <w:vAlign w:val="center"/>
          </w:tcPr>
          <w:p w:rsidR="005727BD" w:rsidRPr="00921631" w:rsidRDefault="005727BD" w:rsidP="00112442">
            <w:pPr>
              <w:jc w:val="center"/>
              <w:rPr>
                <w:sz w:val="36"/>
                <w:szCs w:val="36"/>
              </w:rPr>
            </w:pPr>
            <w:r w:rsidRPr="00921631">
              <w:rPr>
                <w:sz w:val="36"/>
                <w:szCs w:val="36"/>
              </w:rPr>
              <w:t>Incident Information</w:t>
            </w:r>
          </w:p>
        </w:tc>
      </w:tr>
      <w:tr w:rsidR="005727BD" w:rsidRPr="008C0A96" w:rsidTr="00112442">
        <w:trPr>
          <w:trHeight w:val="602"/>
        </w:trPr>
        <w:tc>
          <w:tcPr>
            <w:tcW w:w="4338" w:type="dxa"/>
            <w:gridSpan w:val="2"/>
            <w:shd w:val="clear" w:color="auto" w:fill="auto"/>
          </w:tcPr>
          <w:p w:rsidR="005727BD" w:rsidRPr="008C0A96" w:rsidRDefault="005727BD" w:rsidP="00112442">
            <w:r w:rsidRPr="008C0A96">
              <w:t>Date of Incident:</w:t>
            </w:r>
          </w:p>
        </w:tc>
        <w:tc>
          <w:tcPr>
            <w:tcW w:w="3690" w:type="dxa"/>
            <w:gridSpan w:val="6"/>
            <w:shd w:val="clear" w:color="auto" w:fill="auto"/>
          </w:tcPr>
          <w:p w:rsidR="005727BD" w:rsidRPr="008C0A96" w:rsidRDefault="005727BD" w:rsidP="00112442">
            <w:r w:rsidRPr="008C0A96">
              <w:t xml:space="preserve">Day of the Week: </w:t>
            </w:r>
          </w:p>
        </w:tc>
        <w:tc>
          <w:tcPr>
            <w:tcW w:w="2988" w:type="dxa"/>
            <w:shd w:val="clear" w:color="auto" w:fill="auto"/>
          </w:tcPr>
          <w:p w:rsidR="005727BD" w:rsidRPr="008C0A96" w:rsidRDefault="005727BD" w:rsidP="00112442">
            <w:r w:rsidRPr="008C0A96">
              <w:t>Incident #:</w:t>
            </w:r>
          </w:p>
        </w:tc>
      </w:tr>
      <w:tr w:rsidR="005727BD" w:rsidRPr="008C0A96" w:rsidTr="00112442">
        <w:trPr>
          <w:trHeight w:val="620"/>
        </w:trPr>
        <w:tc>
          <w:tcPr>
            <w:tcW w:w="11016" w:type="dxa"/>
            <w:gridSpan w:val="9"/>
            <w:shd w:val="clear" w:color="auto" w:fill="auto"/>
          </w:tcPr>
          <w:p w:rsidR="005727BD" w:rsidRPr="008C0A96" w:rsidRDefault="005727BD" w:rsidP="00112442">
            <w:r w:rsidRPr="008C0A96">
              <w:t>Address:</w:t>
            </w:r>
          </w:p>
        </w:tc>
      </w:tr>
      <w:tr w:rsidR="005727BD" w:rsidRPr="008C0A96" w:rsidTr="00112442">
        <w:trPr>
          <w:trHeight w:val="620"/>
        </w:trPr>
        <w:tc>
          <w:tcPr>
            <w:tcW w:w="5328" w:type="dxa"/>
            <w:gridSpan w:val="4"/>
            <w:shd w:val="clear" w:color="auto" w:fill="auto"/>
          </w:tcPr>
          <w:p w:rsidR="005727BD" w:rsidRPr="008C0A96" w:rsidRDefault="005727BD" w:rsidP="00112442">
            <w:r w:rsidRPr="008C0A96">
              <w:t>City:</w:t>
            </w:r>
          </w:p>
        </w:tc>
        <w:tc>
          <w:tcPr>
            <w:tcW w:w="5688" w:type="dxa"/>
            <w:gridSpan w:val="5"/>
            <w:shd w:val="clear" w:color="auto" w:fill="auto"/>
          </w:tcPr>
          <w:p w:rsidR="005727BD" w:rsidRPr="008C0A96" w:rsidRDefault="005727BD" w:rsidP="00112442">
            <w:r w:rsidRPr="008C0A96">
              <w:t>State:</w:t>
            </w:r>
          </w:p>
        </w:tc>
      </w:tr>
      <w:tr w:rsidR="005727BD" w:rsidRPr="008C0A96" w:rsidTr="00112442">
        <w:trPr>
          <w:trHeight w:val="620"/>
        </w:trPr>
        <w:tc>
          <w:tcPr>
            <w:tcW w:w="3672" w:type="dxa"/>
            <w:shd w:val="clear" w:color="auto" w:fill="auto"/>
          </w:tcPr>
          <w:p w:rsidR="005727BD" w:rsidRPr="008C0A96" w:rsidRDefault="005727BD" w:rsidP="00112442">
            <w:r w:rsidRPr="008C0A96">
              <w:t>Time of Alarm:</w:t>
            </w:r>
          </w:p>
        </w:tc>
        <w:tc>
          <w:tcPr>
            <w:tcW w:w="3672" w:type="dxa"/>
            <w:gridSpan w:val="6"/>
            <w:shd w:val="clear" w:color="auto" w:fill="auto"/>
          </w:tcPr>
          <w:p w:rsidR="005727BD" w:rsidRPr="008C0A96" w:rsidRDefault="005727BD" w:rsidP="00112442">
            <w:r w:rsidRPr="008C0A96">
              <w:t>Time of Arrival:</w:t>
            </w:r>
          </w:p>
        </w:tc>
        <w:tc>
          <w:tcPr>
            <w:tcW w:w="3672" w:type="dxa"/>
            <w:gridSpan w:val="2"/>
            <w:shd w:val="clear" w:color="auto" w:fill="auto"/>
          </w:tcPr>
          <w:p w:rsidR="005727BD" w:rsidRPr="008C0A96" w:rsidRDefault="005727BD" w:rsidP="00112442">
            <w:r w:rsidRPr="008C0A96">
              <w:t>Time Complete:</w:t>
            </w:r>
          </w:p>
        </w:tc>
      </w:tr>
      <w:tr w:rsidR="005727BD" w:rsidRPr="008C0A96" w:rsidTr="00112442">
        <w:trPr>
          <w:trHeight w:val="620"/>
        </w:trPr>
        <w:tc>
          <w:tcPr>
            <w:tcW w:w="3672" w:type="dxa"/>
            <w:shd w:val="clear" w:color="auto" w:fill="auto"/>
          </w:tcPr>
          <w:p w:rsidR="005727BD" w:rsidRPr="008C0A96" w:rsidRDefault="005727BD" w:rsidP="00112442">
            <w:r w:rsidRPr="008C0A96">
              <w:t>Temperature:</w:t>
            </w:r>
          </w:p>
        </w:tc>
        <w:tc>
          <w:tcPr>
            <w:tcW w:w="3672" w:type="dxa"/>
            <w:gridSpan w:val="6"/>
            <w:shd w:val="clear" w:color="auto" w:fill="auto"/>
          </w:tcPr>
          <w:p w:rsidR="005727BD" w:rsidRPr="008C0A96" w:rsidRDefault="005727BD" w:rsidP="00112442">
            <w:r w:rsidRPr="008C0A96">
              <w:t>Wind:</w:t>
            </w:r>
          </w:p>
        </w:tc>
        <w:tc>
          <w:tcPr>
            <w:tcW w:w="3672" w:type="dxa"/>
            <w:gridSpan w:val="2"/>
            <w:shd w:val="clear" w:color="auto" w:fill="auto"/>
          </w:tcPr>
          <w:p w:rsidR="005727BD" w:rsidRPr="008C0A96" w:rsidRDefault="005727BD" w:rsidP="00112442">
            <w:r w:rsidRPr="008C0A96">
              <w:t>Humidity:</w:t>
            </w:r>
          </w:p>
        </w:tc>
      </w:tr>
      <w:tr w:rsidR="005727BD" w:rsidRPr="008C0A96" w:rsidTr="00112442">
        <w:trPr>
          <w:trHeight w:val="710"/>
        </w:trPr>
        <w:tc>
          <w:tcPr>
            <w:tcW w:w="6858" w:type="dxa"/>
            <w:gridSpan w:val="6"/>
            <w:shd w:val="clear" w:color="auto" w:fill="auto"/>
          </w:tcPr>
          <w:p w:rsidR="005727BD" w:rsidRPr="008C0A96" w:rsidRDefault="005727BD" w:rsidP="00112442">
            <w:r w:rsidRPr="008C0A96">
              <w:t xml:space="preserve">Type of Occupancy: </w:t>
            </w:r>
            <w:r w:rsidR="00661102">
              <w:t xml:space="preserve">                                  </w:t>
            </w:r>
            <w:r w:rsidRPr="008C0A96">
              <w:t xml:space="preserve"> □ Residential             </w:t>
            </w:r>
            <w:r w:rsidR="00661102">
              <w:t xml:space="preserve">   </w:t>
            </w:r>
            <w:r w:rsidRPr="008C0A96">
              <w:t xml:space="preserve"> </w:t>
            </w:r>
            <w:r w:rsidR="00661102">
              <w:t xml:space="preserve">   </w:t>
            </w:r>
            <w:r w:rsidRPr="008C0A96">
              <w:t>□ Commercial</w:t>
            </w:r>
          </w:p>
        </w:tc>
        <w:tc>
          <w:tcPr>
            <w:tcW w:w="4158" w:type="dxa"/>
            <w:gridSpan w:val="3"/>
            <w:shd w:val="clear" w:color="auto" w:fill="auto"/>
          </w:tcPr>
          <w:p w:rsidR="005727BD" w:rsidRPr="008C0A96" w:rsidRDefault="005727BD" w:rsidP="00112442">
            <w:r w:rsidRPr="008C0A96">
              <w:t>Number of Stories:</w:t>
            </w:r>
          </w:p>
        </w:tc>
      </w:tr>
      <w:tr w:rsidR="005727BD" w:rsidRPr="008C0A96" w:rsidTr="00112442">
        <w:trPr>
          <w:trHeight w:val="620"/>
        </w:trPr>
        <w:tc>
          <w:tcPr>
            <w:tcW w:w="6408" w:type="dxa"/>
            <w:gridSpan w:val="5"/>
            <w:shd w:val="clear" w:color="auto" w:fill="auto"/>
          </w:tcPr>
          <w:p w:rsidR="005727BD" w:rsidRPr="008C0A96" w:rsidRDefault="005727BD" w:rsidP="00112442">
            <w:r w:rsidRPr="008C0A96">
              <w:t>Type of Construction:</w:t>
            </w:r>
          </w:p>
        </w:tc>
        <w:tc>
          <w:tcPr>
            <w:tcW w:w="4608" w:type="dxa"/>
            <w:gridSpan w:val="4"/>
            <w:shd w:val="clear" w:color="auto" w:fill="auto"/>
          </w:tcPr>
          <w:p w:rsidR="005727BD" w:rsidRPr="008C0A96" w:rsidRDefault="005727BD" w:rsidP="00112442">
            <w:r w:rsidRPr="008C0A96">
              <w:t>Total Square Footage:</w:t>
            </w:r>
          </w:p>
        </w:tc>
      </w:tr>
      <w:tr w:rsidR="005727BD" w:rsidRPr="008C0A96" w:rsidTr="00112442">
        <w:trPr>
          <w:trHeight w:val="800"/>
        </w:trPr>
        <w:tc>
          <w:tcPr>
            <w:tcW w:w="4878" w:type="dxa"/>
            <w:gridSpan w:val="3"/>
            <w:shd w:val="clear" w:color="auto" w:fill="auto"/>
          </w:tcPr>
          <w:p w:rsidR="005727BD" w:rsidRPr="008C0A96" w:rsidRDefault="005727BD" w:rsidP="00112442">
            <w:r w:rsidRPr="008C0A96">
              <w:t xml:space="preserve">Fire Protection System: </w:t>
            </w:r>
            <w:r w:rsidR="00661102">
              <w:t xml:space="preserve">           </w:t>
            </w:r>
            <w:r w:rsidRPr="008C0A96">
              <w:t xml:space="preserve"> □ Yes      □ No </w:t>
            </w:r>
          </w:p>
        </w:tc>
        <w:tc>
          <w:tcPr>
            <w:tcW w:w="6138" w:type="dxa"/>
            <w:gridSpan w:val="6"/>
            <w:shd w:val="clear" w:color="auto" w:fill="auto"/>
          </w:tcPr>
          <w:p w:rsidR="005727BD" w:rsidRPr="008C0A96" w:rsidRDefault="005727BD" w:rsidP="00112442">
            <w:r w:rsidRPr="008C0A96">
              <w:t>Type of System:</w:t>
            </w:r>
          </w:p>
          <w:p w:rsidR="005727BD" w:rsidRPr="008C0A96" w:rsidRDefault="005727BD" w:rsidP="00112442"/>
          <w:p w:rsidR="005727BD" w:rsidRPr="008C0A96" w:rsidRDefault="005727BD" w:rsidP="00112442">
            <w:r w:rsidRPr="008C0A96">
              <w:t>□ N/A</w:t>
            </w:r>
          </w:p>
        </w:tc>
      </w:tr>
      <w:tr w:rsidR="005727BD" w:rsidTr="00112442">
        <w:trPr>
          <w:trHeight w:val="4517"/>
        </w:trPr>
        <w:tc>
          <w:tcPr>
            <w:tcW w:w="11016" w:type="dxa"/>
            <w:gridSpan w:val="9"/>
            <w:shd w:val="clear" w:color="auto" w:fill="auto"/>
          </w:tcPr>
          <w:p w:rsidR="005727BD" w:rsidRPr="008C0A96" w:rsidRDefault="005727BD" w:rsidP="00112442">
            <w:r w:rsidRPr="008C0A96">
              <w:t>Conditions On Arrival:</w:t>
            </w:r>
          </w:p>
        </w:tc>
      </w:tr>
    </w:tbl>
    <w:p w:rsidR="005727BD" w:rsidRDefault="005727BD" w:rsidP="005727BD"/>
    <w:p w:rsidR="005727BD" w:rsidRDefault="005727BD" w:rsidP="005727B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5727BD" w:rsidTr="00112442">
        <w:trPr>
          <w:trHeight w:val="11663"/>
        </w:trPr>
        <w:tc>
          <w:tcPr>
            <w:tcW w:w="11016" w:type="dxa"/>
            <w:shd w:val="clear" w:color="auto" w:fill="auto"/>
          </w:tcPr>
          <w:p w:rsidR="005727BD" w:rsidRPr="008C0A96" w:rsidRDefault="005727BD" w:rsidP="00112442">
            <w:r w:rsidRPr="008C0A96">
              <w:lastRenderedPageBreak/>
              <w:t>Site Sketch:  (Include placement of apparatus)</w:t>
            </w:r>
          </w:p>
        </w:tc>
      </w:tr>
    </w:tbl>
    <w:p w:rsidR="005727BD" w:rsidRDefault="005727BD" w:rsidP="005727BD"/>
    <w:p w:rsidR="005727BD" w:rsidRDefault="005727BD" w:rsidP="005727B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8"/>
        <w:gridCol w:w="3250"/>
        <w:gridCol w:w="307"/>
        <w:gridCol w:w="1269"/>
        <w:gridCol w:w="3472"/>
      </w:tblGrid>
      <w:tr w:rsidR="005727BD" w:rsidTr="00112442">
        <w:trPr>
          <w:trHeight w:val="593"/>
        </w:trPr>
        <w:tc>
          <w:tcPr>
            <w:tcW w:w="11016" w:type="dxa"/>
            <w:gridSpan w:val="5"/>
            <w:shd w:val="pct10" w:color="auto" w:fill="auto"/>
            <w:vAlign w:val="center"/>
          </w:tcPr>
          <w:p w:rsidR="005727BD" w:rsidRPr="00113E47" w:rsidRDefault="005727BD" w:rsidP="00112442">
            <w:pPr>
              <w:jc w:val="center"/>
              <w:rPr>
                <w:sz w:val="36"/>
                <w:szCs w:val="36"/>
              </w:rPr>
            </w:pPr>
            <w:r w:rsidRPr="00113E47">
              <w:rPr>
                <w:sz w:val="36"/>
                <w:szCs w:val="36"/>
              </w:rPr>
              <w:lastRenderedPageBreak/>
              <w:t>Incident Command Section</w:t>
            </w:r>
          </w:p>
        </w:tc>
      </w:tr>
      <w:tr w:rsidR="005727BD" w:rsidTr="00112442">
        <w:trPr>
          <w:trHeight w:val="620"/>
        </w:trPr>
        <w:tc>
          <w:tcPr>
            <w:tcW w:w="11016" w:type="dxa"/>
            <w:gridSpan w:val="5"/>
            <w:tcBorders>
              <w:bottom w:val="single" w:sz="4" w:space="0" w:color="auto"/>
            </w:tcBorders>
            <w:shd w:val="clear" w:color="auto" w:fill="auto"/>
          </w:tcPr>
          <w:p w:rsidR="005727BD" w:rsidRPr="00113E47" w:rsidRDefault="005727BD" w:rsidP="00112442">
            <w:r w:rsidRPr="00113E47">
              <w:t>Incident Commander:</w:t>
            </w:r>
          </w:p>
        </w:tc>
      </w:tr>
      <w:tr w:rsidR="005727BD" w:rsidTr="00112442">
        <w:trPr>
          <w:trHeight w:val="440"/>
        </w:trPr>
        <w:tc>
          <w:tcPr>
            <w:tcW w:w="5508" w:type="dxa"/>
            <w:gridSpan w:val="3"/>
            <w:shd w:val="pct10" w:color="auto" w:fill="auto"/>
            <w:vAlign w:val="center"/>
          </w:tcPr>
          <w:p w:rsidR="005727BD" w:rsidRPr="00113E47" w:rsidRDefault="005727BD" w:rsidP="00112442">
            <w:pPr>
              <w:jc w:val="center"/>
            </w:pPr>
            <w:r w:rsidRPr="00113E47">
              <w:t>Names of Command Staff</w:t>
            </w:r>
          </w:p>
        </w:tc>
        <w:tc>
          <w:tcPr>
            <w:tcW w:w="5508" w:type="dxa"/>
            <w:gridSpan w:val="2"/>
            <w:shd w:val="pct10" w:color="auto" w:fill="auto"/>
            <w:vAlign w:val="center"/>
          </w:tcPr>
          <w:p w:rsidR="005727BD" w:rsidRPr="00113E47" w:rsidRDefault="005727BD" w:rsidP="00112442">
            <w:pPr>
              <w:jc w:val="center"/>
            </w:pPr>
            <w:r w:rsidRPr="00113E47">
              <w:t>Names of General Staff</w:t>
            </w:r>
          </w:p>
        </w:tc>
      </w:tr>
      <w:tr w:rsidR="005727BD" w:rsidTr="00112442">
        <w:trPr>
          <w:trHeight w:val="620"/>
        </w:trPr>
        <w:tc>
          <w:tcPr>
            <w:tcW w:w="1278" w:type="dxa"/>
            <w:shd w:val="clear" w:color="auto" w:fill="auto"/>
            <w:vAlign w:val="center"/>
          </w:tcPr>
          <w:p w:rsidR="005727BD" w:rsidRPr="00113E47" w:rsidRDefault="005727BD" w:rsidP="00112442">
            <w:r w:rsidRPr="00113E47">
              <w:t>Safety</w:t>
            </w:r>
          </w:p>
        </w:tc>
        <w:tc>
          <w:tcPr>
            <w:tcW w:w="4230" w:type="dxa"/>
            <w:gridSpan w:val="2"/>
            <w:shd w:val="clear" w:color="auto" w:fill="auto"/>
            <w:vAlign w:val="center"/>
          </w:tcPr>
          <w:p w:rsidR="005727BD" w:rsidRPr="00113E47" w:rsidRDefault="005727BD" w:rsidP="00112442"/>
        </w:tc>
        <w:tc>
          <w:tcPr>
            <w:tcW w:w="1260" w:type="dxa"/>
            <w:shd w:val="clear" w:color="auto" w:fill="auto"/>
            <w:vAlign w:val="center"/>
          </w:tcPr>
          <w:p w:rsidR="005727BD" w:rsidRPr="00113E47" w:rsidRDefault="005727BD" w:rsidP="00112442">
            <w:r w:rsidRPr="00113E47">
              <w:t>Ops</w:t>
            </w:r>
          </w:p>
        </w:tc>
        <w:tc>
          <w:tcPr>
            <w:tcW w:w="4248" w:type="dxa"/>
            <w:shd w:val="clear" w:color="auto" w:fill="auto"/>
            <w:vAlign w:val="center"/>
          </w:tcPr>
          <w:p w:rsidR="005727BD" w:rsidRDefault="005727BD" w:rsidP="00112442"/>
        </w:tc>
      </w:tr>
      <w:tr w:rsidR="005727BD" w:rsidTr="00112442">
        <w:trPr>
          <w:trHeight w:val="620"/>
        </w:trPr>
        <w:tc>
          <w:tcPr>
            <w:tcW w:w="1278" w:type="dxa"/>
            <w:shd w:val="clear" w:color="auto" w:fill="auto"/>
            <w:vAlign w:val="center"/>
          </w:tcPr>
          <w:p w:rsidR="005727BD" w:rsidRPr="00113E47" w:rsidRDefault="005727BD" w:rsidP="00112442">
            <w:r w:rsidRPr="00113E47">
              <w:t>PIO</w:t>
            </w:r>
          </w:p>
        </w:tc>
        <w:tc>
          <w:tcPr>
            <w:tcW w:w="4230" w:type="dxa"/>
            <w:gridSpan w:val="2"/>
            <w:shd w:val="clear" w:color="auto" w:fill="auto"/>
            <w:vAlign w:val="center"/>
          </w:tcPr>
          <w:p w:rsidR="005727BD" w:rsidRPr="00113E47" w:rsidRDefault="005727BD" w:rsidP="00112442"/>
        </w:tc>
        <w:tc>
          <w:tcPr>
            <w:tcW w:w="1260" w:type="dxa"/>
            <w:shd w:val="clear" w:color="auto" w:fill="auto"/>
            <w:vAlign w:val="center"/>
          </w:tcPr>
          <w:p w:rsidR="005727BD" w:rsidRPr="00113E47" w:rsidRDefault="005727BD" w:rsidP="00112442">
            <w:r w:rsidRPr="00113E47">
              <w:t>Planning</w:t>
            </w:r>
          </w:p>
        </w:tc>
        <w:tc>
          <w:tcPr>
            <w:tcW w:w="4248" w:type="dxa"/>
            <w:shd w:val="clear" w:color="auto" w:fill="auto"/>
            <w:vAlign w:val="center"/>
          </w:tcPr>
          <w:p w:rsidR="005727BD" w:rsidRDefault="005727BD" w:rsidP="00112442"/>
        </w:tc>
      </w:tr>
      <w:tr w:rsidR="005727BD" w:rsidTr="00112442">
        <w:trPr>
          <w:trHeight w:val="620"/>
        </w:trPr>
        <w:tc>
          <w:tcPr>
            <w:tcW w:w="1278" w:type="dxa"/>
            <w:shd w:val="clear" w:color="auto" w:fill="auto"/>
            <w:vAlign w:val="center"/>
          </w:tcPr>
          <w:p w:rsidR="005727BD" w:rsidRPr="00113E47" w:rsidRDefault="005727BD" w:rsidP="00112442">
            <w:r w:rsidRPr="00113E47">
              <w:t>Liason</w:t>
            </w:r>
          </w:p>
        </w:tc>
        <w:tc>
          <w:tcPr>
            <w:tcW w:w="4230" w:type="dxa"/>
            <w:gridSpan w:val="2"/>
            <w:shd w:val="clear" w:color="auto" w:fill="auto"/>
            <w:vAlign w:val="center"/>
          </w:tcPr>
          <w:p w:rsidR="005727BD" w:rsidRPr="00113E47" w:rsidRDefault="005727BD" w:rsidP="00112442"/>
        </w:tc>
        <w:tc>
          <w:tcPr>
            <w:tcW w:w="1260" w:type="dxa"/>
            <w:shd w:val="clear" w:color="auto" w:fill="auto"/>
            <w:vAlign w:val="center"/>
          </w:tcPr>
          <w:p w:rsidR="005727BD" w:rsidRPr="00113E47" w:rsidRDefault="005727BD" w:rsidP="00112442">
            <w:r w:rsidRPr="00113E47">
              <w:t>Logistics</w:t>
            </w:r>
          </w:p>
        </w:tc>
        <w:tc>
          <w:tcPr>
            <w:tcW w:w="4248" w:type="dxa"/>
            <w:shd w:val="clear" w:color="auto" w:fill="auto"/>
            <w:vAlign w:val="center"/>
          </w:tcPr>
          <w:p w:rsidR="005727BD" w:rsidRDefault="005727BD" w:rsidP="00112442"/>
        </w:tc>
      </w:tr>
      <w:tr w:rsidR="005727BD" w:rsidTr="00112442">
        <w:trPr>
          <w:trHeight w:val="620"/>
        </w:trPr>
        <w:tc>
          <w:tcPr>
            <w:tcW w:w="1278" w:type="dxa"/>
            <w:shd w:val="clear" w:color="auto" w:fill="auto"/>
            <w:vAlign w:val="center"/>
          </w:tcPr>
          <w:p w:rsidR="005727BD" w:rsidRPr="00113E47" w:rsidRDefault="005727BD" w:rsidP="00112442"/>
        </w:tc>
        <w:tc>
          <w:tcPr>
            <w:tcW w:w="4230" w:type="dxa"/>
            <w:gridSpan w:val="2"/>
            <w:shd w:val="clear" w:color="auto" w:fill="auto"/>
            <w:vAlign w:val="center"/>
          </w:tcPr>
          <w:p w:rsidR="005727BD" w:rsidRPr="00113E47" w:rsidRDefault="005727BD" w:rsidP="00112442"/>
        </w:tc>
        <w:tc>
          <w:tcPr>
            <w:tcW w:w="1260" w:type="dxa"/>
            <w:shd w:val="clear" w:color="auto" w:fill="auto"/>
            <w:vAlign w:val="center"/>
          </w:tcPr>
          <w:p w:rsidR="005727BD" w:rsidRPr="00113E47" w:rsidRDefault="005727BD" w:rsidP="00112442">
            <w:r w:rsidRPr="00113E47">
              <w:t>Finance</w:t>
            </w:r>
          </w:p>
        </w:tc>
        <w:tc>
          <w:tcPr>
            <w:tcW w:w="4248" w:type="dxa"/>
            <w:shd w:val="clear" w:color="auto" w:fill="auto"/>
            <w:vAlign w:val="center"/>
          </w:tcPr>
          <w:p w:rsidR="005727BD" w:rsidRDefault="005727BD" w:rsidP="00112442"/>
        </w:tc>
      </w:tr>
      <w:tr w:rsidR="005727BD" w:rsidTr="00112442">
        <w:trPr>
          <w:trHeight w:val="557"/>
        </w:trPr>
        <w:tc>
          <w:tcPr>
            <w:tcW w:w="11016" w:type="dxa"/>
            <w:gridSpan w:val="5"/>
            <w:shd w:val="clear" w:color="auto" w:fill="auto"/>
            <w:vAlign w:val="center"/>
          </w:tcPr>
          <w:p w:rsidR="005727BD" w:rsidRPr="00113E47" w:rsidRDefault="005727BD" w:rsidP="00112442">
            <w:r w:rsidRPr="00113E47">
              <w:t>Command established by the first arriving unit:  □ Yes           □ No</w:t>
            </w:r>
          </w:p>
        </w:tc>
      </w:tr>
      <w:tr w:rsidR="005727BD" w:rsidTr="00112442">
        <w:trPr>
          <w:trHeight w:val="530"/>
        </w:trPr>
        <w:tc>
          <w:tcPr>
            <w:tcW w:w="5508" w:type="dxa"/>
            <w:gridSpan w:val="3"/>
            <w:shd w:val="clear" w:color="auto" w:fill="auto"/>
            <w:vAlign w:val="center"/>
          </w:tcPr>
          <w:p w:rsidR="005727BD" w:rsidRPr="00113E47" w:rsidRDefault="005727BD" w:rsidP="00112442">
            <w:r w:rsidRPr="00113E47">
              <w:t xml:space="preserve">Command Post established:   </w:t>
            </w:r>
            <w:r w:rsidR="00661102">
              <w:t xml:space="preserve">         </w:t>
            </w:r>
            <w:r w:rsidRPr="00113E47">
              <w:t>□ Yes    □ No</w:t>
            </w:r>
          </w:p>
        </w:tc>
        <w:tc>
          <w:tcPr>
            <w:tcW w:w="5508" w:type="dxa"/>
            <w:gridSpan w:val="2"/>
            <w:shd w:val="clear" w:color="auto" w:fill="auto"/>
            <w:vAlign w:val="center"/>
          </w:tcPr>
          <w:p w:rsidR="005727BD" w:rsidRPr="00113E47" w:rsidRDefault="005727BD" w:rsidP="00112442">
            <w:r w:rsidRPr="00113E47">
              <w:t>Location:</w:t>
            </w:r>
          </w:p>
        </w:tc>
      </w:tr>
      <w:tr w:rsidR="005727BD" w:rsidTr="00112442">
        <w:trPr>
          <w:trHeight w:val="530"/>
        </w:trPr>
        <w:tc>
          <w:tcPr>
            <w:tcW w:w="5508" w:type="dxa"/>
            <w:gridSpan w:val="3"/>
            <w:shd w:val="clear" w:color="auto" w:fill="auto"/>
            <w:vAlign w:val="center"/>
          </w:tcPr>
          <w:p w:rsidR="005727BD" w:rsidRPr="00113E47" w:rsidRDefault="005727BD" w:rsidP="00112442">
            <w:r w:rsidRPr="00113E47">
              <w:t xml:space="preserve">Initial report transmitted:  </w:t>
            </w:r>
            <w:r w:rsidR="00661102">
              <w:t xml:space="preserve">              </w:t>
            </w:r>
            <w:r w:rsidRPr="00113E47">
              <w:t xml:space="preserve"> □ Yes   </w:t>
            </w:r>
            <w:r w:rsidR="00661102">
              <w:t xml:space="preserve"> </w:t>
            </w:r>
            <w:r w:rsidRPr="00113E47">
              <w:t xml:space="preserve"> □ No</w:t>
            </w:r>
          </w:p>
        </w:tc>
        <w:tc>
          <w:tcPr>
            <w:tcW w:w="5508" w:type="dxa"/>
            <w:gridSpan w:val="2"/>
            <w:shd w:val="clear" w:color="auto" w:fill="auto"/>
            <w:vAlign w:val="center"/>
          </w:tcPr>
          <w:p w:rsidR="005727BD" w:rsidRPr="00113E47" w:rsidRDefault="005727BD" w:rsidP="00112442">
            <w:r w:rsidRPr="00113E47">
              <w:t>Time:</w:t>
            </w:r>
          </w:p>
        </w:tc>
      </w:tr>
      <w:tr w:rsidR="005727BD" w:rsidTr="00112442">
        <w:trPr>
          <w:trHeight w:val="773"/>
        </w:trPr>
        <w:tc>
          <w:tcPr>
            <w:tcW w:w="11016" w:type="dxa"/>
            <w:gridSpan w:val="5"/>
            <w:shd w:val="clear" w:color="auto" w:fill="auto"/>
          </w:tcPr>
          <w:p w:rsidR="005727BD" w:rsidRPr="00113E47" w:rsidRDefault="005727BD" w:rsidP="00112442">
            <w:r w:rsidRPr="00113E47">
              <w:t>Command Mode Selected:</w:t>
            </w:r>
          </w:p>
          <w:p w:rsidR="005727BD" w:rsidRPr="00113E47" w:rsidRDefault="005727BD" w:rsidP="00112442">
            <w:r w:rsidRPr="00113E47">
              <w:t>□  Investigation         □  Fast Attack           □  Command</w:t>
            </w:r>
          </w:p>
        </w:tc>
      </w:tr>
      <w:tr w:rsidR="005727BD" w:rsidTr="00112442">
        <w:trPr>
          <w:trHeight w:val="620"/>
        </w:trPr>
        <w:tc>
          <w:tcPr>
            <w:tcW w:w="5148" w:type="dxa"/>
            <w:gridSpan w:val="2"/>
            <w:shd w:val="clear" w:color="auto" w:fill="auto"/>
            <w:vAlign w:val="center"/>
          </w:tcPr>
          <w:p w:rsidR="005727BD" w:rsidRPr="00113E47" w:rsidRDefault="005727BD" w:rsidP="00112442">
            <w:r w:rsidRPr="00113E47">
              <w:t xml:space="preserve">Accountability Established:  </w:t>
            </w:r>
            <w:r w:rsidR="00661102">
              <w:t xml:space="preserve">       </w:t>
            </w:r>
            <w:r w:rsidRPr="00113E47">
              <w:t xml:space="preserve"> □ Yes    □ No</w:t>
            </w:r>
          </w:p>
        </w:tc>
        <w:tc>
          <w:tcPr>
            <w:tcW w:w="5868" w:type="dxa"/>
            <w:gridSpan w:val="3"/>
            <w:shd w:val="clear" w:color="auto" w:fill="auto"/>
            <w:vAlign w:val="center"/>
          </w:tcPr>
          <w:p w:rsidR="005727BD" w:rsidRPr="00113E47" w:rsidRDefault="005727BD" w:rsidP="00112442">
            <w:r w:rsidRPr="00113E47">
              <w:t>How:</w:t>
            </w:r>
          </w:p>
        </w:tc>
      </w:tr>
      <w:tr w:rsidR="005727BD" w:rsidTr="00112442">
        <w:trPr>
          <w:trHeight w:val="530"/>
        </w:trPr>
        <w:tc>
          <w:tcPr>
            <w:tcW w:w="5148" w:type="dxa"/>
            <w:gridSpan w:val="2"/>
            <w:shd w:val="clear" w:color="auto" w:fill="auto"/>
            <w:vAlign w:val="center"/>
          </w:tcPr>
          <w:p w:rsidR="005727BD" w:rsidRPr="00113E47" w:rsidRDefault="005727BD" w:rsidP="00112442">
            <w:r w:rsidRPr="00113E47">
              <w:t xml:space="preserve">Incident Safety Addressed:  </w:t>
            </w:r>
            <w:r w:rsidR="00661102">
              <w:t xml:space="preserve">      </w:t>
            </w:r>
            <w:r w:rsidRPr="00113E47">
              <w:t xml:space="preserve">  □  Yes   □ No</w:t>
            </w:r>
          </w:p>
        </w:tc>
        <w:tc>
          <w:tcPr>
            <w:tcW w:w="5868" w:type="dxa"/>
            <w:gridSpan w:val="3"/>
            <w:shd w:val="clear" w:color="auto" w:fill="auto"/>
            <w:vAlign w:val="center"/>
          </w:tcPr>
          <w:p w:rsidR="005727BD" w:rsidRPr="00113E47" w:rsidRDefault="005727BD" w:rsidP="00112442">
            <w:r w:rsidRPr="00113E47">
              <w:t>How:</w:t>
            </w:r>
          </w:p>
        </w:tc>
      </w:tr>
      <w:tr w:rsidR="005727BD" w:rsidTr="00112442">
        <w:trPr>
          <w:trHeight w:val="530"/>
        </w:trPr>
        <w:tc>
          <w:tcPr>
            <w:tcW w:w="11016" w:type="dxa"/>
            <w:gridSpan w:val="5"/>
            <w:shd w:val="clear" w:color="auto" w:fill="auto"/>
            <w:vAlign w:val="center"/>
          </w:tcPr>
          <w:p w:rsidR="005727BD" w:rsidRPr="00113E47" w:rsidRDefault="005727BD" w:rsidP="00112442">
            <w:r w:rsidRPr="00113E47">
              <w:t>RIT Established:   □  Yes    □  No</w:t>
            </w:r>
          </w:p>
        </w:tc>
      </w:tr>
      <w:tr w:rsidR="005727BD" w:rsidTr="00112442">
        <w:trPr>
          <w:trHeight w:val="530"/>
        </w:trPr>
        <w:tc>
          <w:tcPr>
            <w:tcW w:w="11016" w:type="dxa"/>
            <w:gridSpan w:val="5"/>
            <w:shd w:val="clear" w:color="auto" w:fill="auto"/>
            <w:vAlign w:val="center"/>
          </w:tcPr>
          <w:p w:rsidR="005727BD" w:rsidRPr="00113E47" w:rsidRDefault="005727BD" w:rsidP="00112442">
            <w:r w:rsidRPr="00113E47">
              <w:t>Was the Chain of Command utilized during operations:   □  Yes     □  No</w:t>
            </w:r>
          </w:p>
        </w:tc>
      </w:tr>
      <w:tr w:rsidR="005727BD" w:rsidTr="00112442">
        <w:trPr>
          <w:trHeight w:val="530"/>
        </w:trPr>
        <w:tc>
          <w:tcPr>
            <w:tcW w:w="11016" w:type="dxa"/>
            <w:gridSpan w:val="5"/>
            <w:shd w:val="clear" w:color="auto" w:fill="auto"/>
            <w:vAlign w:val="center"/>
          </w:tcPr>
          <w:p w:rsidR="005727BD" w:rsidRPr="00113E47" w:rsidRDefault="005727BD" w:rsidP="00112442">
            <w:r w:rsidRPr="00113E47">
              <w:t>Was common terminology used:   □  Yes     □  No</w:t>
            </w:r>
          </w:p>
        </w:tc>
      </w:tr>
      <w:tr w:rsidR="005727BD" w:rsidTr="00112442">
        <w:trPr>
          <w:trHeight w:val="530"/>
        </w:trPr>
        <w:tc>
          <w:tcPr>
            <w:tcW w:w="11016" w:type="dxa"/>
            <w:gridSpan w:val="5"/>
            <w:shd w:val="clear" w:color="auto" w:fill="auto"/>
            <w:vAlign w:val="center"/>
          </w:tcPr>
          <w:p w:rsidR="005727BD" w:rsidRPr="00113E47" w:rsidRDefault="005727BD" w:rsidP="00112442">
            <w:r w:rsidRPr="00113E47">
              <w:t>Were benchmarks transmitted by IC:   □  Yes     □  No</w:t>
            </w:r>
          </w:p>
        </w:tc>
      </w:tr>
      <w:tr w:rsidR="005727BD" w:rsidTr="00112442">
        <w:trPr>
          <w:trHeight w:val="530"/>
        </w:trPr>
        <w:tc>
          <w:tcPr>
            <w:tcW w:w="11016" w:type="dxa"/>
            <w:gridSpan w:val="5"/>
            <w:shd w:val="clear" w:color="auto" w:fill="auto"/>
            <w:vAlign w:val="center"/>
          </w:tcPr>
          <w:p w:rsidR="005727BD" w:rsidRPr="00113E47" w:rsidRDefault="005727BD" w:rsidP="00112442">
            <w:r w:rsidRPr="00113E47">
              <w:t>Was command transferred correctly:   □  Yes     □  No</w:t>
            </w:r>
          </w:p>
        </w:tc>
      </w:tr>
      <w:tr w:rsidR="005727BD" w:rsidTr="00112442">
        <w:trPr>
          <w:trHeight w:val="620"/>
        </w:trPr>
        <w:tc>
          <w:tcPr>
            <w:tcW w:w="11016" w:type="dxa"/>
            <w:gridSpan w:val="5"/>
            <w:shd w:val="clear" w:color="auto" w:fill="auto"/>
            <w:vAlign w:val="center"/>
          </w:tcPr>
          <w:p w:rsidR="005727BD" w:rsidRPr="00113E47" w:rsidRDefault="005727BD" w:rsidP="00112442">
            <w:r w:rsidRPr="00113E47">
              <w:t>Was command terminated correctly:   □  Yes     □  No</w:t>
            </w:r>
          </w:p>
        </w:tc>
      </w:tr>
    </w:tbl>
    <w:p w:rsidR="005727BD" w:rsidRDefault="005727BD" w:rsidP="005727BD"/>
    <w:p w:rsidR="005727BD" w:rsidRDefault="005727BD" w:rsidP="005727BD"/>
    <w:p w:rsidR="005727BD" w:rsidRDefault="005727BD" w:rsidP="005727BD"/>
    <w:p w:rsidR="005727BD" w:rsidRDefault="005727BD" w:rsidP="005727B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5727BD" w:rsidTr="00112442">
        <w:trPr>
          <w:trHeight w:val="11393"/>
        </w:trPr>
        <w:tc>
          <w:tcPr>
            <w:tcW w:w="11016" w:type="dxa"/>
            <w:shd w:val="clear" w:color="auto" w:fill="auto"/>
          </w:tcPr>
          <w:p w:rsidR="005727BD" w:rsidRPr="00113E47" w:rsidRDefault="005727BD" w:rsidP="00112442">
            <w:r w:rsidRPr="00113E47">
              <w:t>(In the space below, explain any incident command actions mark</w:t>
            </w:r>
            <w:r w:rsidR="004D4B97">
              <w:t>ed</w:t>
            </w:r>
            <w:r w:rsidRPr="00113E47">
              <w:t xml:space="preserve"> “No”</w:t>
            </w:r>
            <w:r w:rsidR="004D4B97">
              <w:t xml:space="preserve"> and make any needed recommendations for improvement</w:t>
            </w:r>
            <w:r w:rsidRPr="00113E47">
              <w:t>)</w:t>
            </w:r>
          </w:p>
        </w:tc>
      </w:tr>
    </w:tbl>
    <w:p w:rsidR="005727BD" w:rsidRDefault="005727BD" w:rsidP="005727BD"/>
    <w:p w:rsidR="005727BD" w:rsidRDefault="005727BD" w:rsidP="005727B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5727BD" w:rsidTr="00112442">
        <w:trPr>
          <w:trHeight w:val="11483"/>
        </w:trPr>
        <w:tc>
          <w:tcPr>
            <w:tcW w:w="11016" w:type="dxa"/>
            <w:shd w:val="clear" w:color="auto" w:fill="auto"/>
          </w:tcPr>
          <w:p w:rsidR="005727BD" w:rsidRPr="00113E47" w:rsidRDefault="005727BD" w:rsidP="00112442">
            <w:r w:rsidRPr="00113E47">
              <w:lastRenderedPageBreak/>
              <w:t>(In the space below, draw the incident command structure used at the incident)</w:t>
            </w:r>
          </w:p>
        </w:tc>
      </w:tr>
    </w:tbl>
    <w:p w:rsidR="005727BD" w:rsidRDefault="005727BD" w:rsidP="005727BD"/>
    <w:p w:rsidR="005727BD" w:rsidRDefault="005727BD" w:rsidP="005727BD"/>
    <w:p w:rsidR="005727BD" w:rsidRDefault="005727BD" w:rsidP="005727B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4"/>
        <w:gridCol w:w="2183"/>
        <w:gridCol w:w="1414"/>
        <w:gridCol w:w="3745"/>
      </w:tblGrid>
      <w:tr w:rsidR="005727BD" w:rsidTr="00112442">
        <w:trPr>
          <w:trHeight w:val="593"/>
        </w:trPr>
        <w:tc>
          <w:tcPr>
            <w:tcW w:w="11016" w:type="dxa"/>
            <w:gridSpan w:val="4"/>
            <w:shd w:val="pct10" w:color="auto" w:fill="auto"/>
            <w:vAlign w:val="center"/>
          </w:tcPr>
          <w:p w:rsidR="005727BD" w:rsidRPr="00113E47" w:rsidRDefault="005727BD" w:rsidP="00112442">
            <w:pPr>
              <w:jc w:val="center"/>
              <w:rPr>
                <w:sz w:val="36"/>
                <w:szCs w:val="36"/>
              </w:rPr>
            </w:pPr>
            <w:r w:rsidRPr="00113E47">
              <w:rPr>
                <w:sz w:val="36"/>
                <w:szCs w:val="36"/>
              </w:rPr>
              <w:lastRenderedPageBreak/>
              <w:t>Incident Operations Section</w:t>
            </w:r>
          </w:p>
        </w:tc>
      </w:tr>
      <w:tr w:rsidR="005727BD" w:rsidTr="00112442">
        <w:trPr>
          <w:trHeight w:val="800"/>
        </w:trPr>
        <w:tc>
          <w:tcPr>
            <w:tcW w:w="11016" w:type="dxa"/>
            <w:gridSpan w:val="4"/>
            <w:shd w:val="clear" w:color="auto" w:fill="auto"/>
          </w:tcPr>
          <w:p w:rsidR="005727BD" w:rsidRPr="00113E47" w:rsidRDefault="005727BD" w:rsidP="00112442">
            <w:r w:rsidRPr="00113E47">
              <w:t>Responding Units:</w:t>
            </w:r>
          </w:p>
        </w:tc>
      </w:tr>
      <w:tr w:rsidR="005727BD" w:rsidTr="00112442">
        <w:trPr>
          <w:trHeight w:val="1340"/>
        </w:trPr>
        <w:tc>
          <w:tcPr>
            <w:tcW w:w="11016" w:type="dxa"/>
            <w:gridSpan w:val="4"/>
            <w:shd w:val="clear" w:color="auto" w:fill="auto"/>
          </w:tcPr>
          <w:p w:rsidR="005727BD" w:rsidRPr="00113E47" w:rsidRDefault="005727BD" w:rsidP="00112442">
            <w:r w:rsidRPr="00113E47">
              <w:t>Incident Goals:</w:t>
            </w:r>
          </w:p>
        </w:tc>
      </w:tr>
      <w:tr w:rsidR="005727BD" w:rsidTr="00112442">
        <w:trPr>
          <w:trHeight w:val="530"/>
        </w:trPr>
        <w:tc>
          <w:tcPr>
            <w:tcW w:w="11016" w:type="dxa"/>
            <w:gridSpan w:val="4"/>
            <w:tcBorders>
              <w:bottom w:val="single" w:sz="4" w:space="0" w:color="auto"/>
            </w:tcBorders>
            <w:shd w:val="clear" w:color="auto" w:fill="auto"/>
          </w:tcPr>
          <w:p w:rsidR="005727BD" w:rsidRPr="00113E47" w:rsidRDefault="005727BD" w:rsidP="00112442">
            <w:r w:rsidRPr="00113E47">
              <w:t>Operational Mode:  □  Offensive       □  Defensive        □  Transitional</w:t>
            </w:r>
          </w:p>
        </w:tc>
      </w:tr>
      <w:tr w:rsidR="005727BD" w:rsidTr="00112442">
        <w:trPr>
          <w:trHeight w:val="620"/>
        </w:trPr>
        <w:tc>
          <w:tcPr>
            <w:tcW w:w="2268" w:type="dxa"/>
            <w:shd w:val="pct10" w:color="auto" w:fill="auto"/>
            <w:vAlign w:val="center"/>
          </w:tcPr>
          <w:p w:rsidR="005727BD" w:rsidRPr="00113E47" w:rsidRDefault="005727BD" w:rsidP="00112442">
            <w:pPr>
              <w:jc w:val="center"/>
            </w:pPr>
            <w:r w:rsidRPr="00113E47">
              <w:t>Objective</w:t>
            </w:r>
          </w:p>
        </w:tc>
        <w:tc>
          <w:tcPr>
            <w:tcW w:w="2430" w:type="dxa"/>
            <w:shd w:val="pct10" w:color="auto" w:fill="auto"/>
            <w:vAlign w:val="center"/>
          </w:tcPr>
          <w:p w:rsidR="005727BD" w:rsidRPr="00113E47" w:rsidRDefault="005727BD" w:rsidP="00112442">
            <w:pPr>
              <w:jc w:val="center"/>
            </w:pPr>
            <w:r w:rsidRPr="00113E47">
              <w:t>Unit(s) Assigned</w:t>
            </w:r>
          </w:p>
        </w:tc>
        <w:tc>
          <w:tcPr>
            <w:tcW w:w="6318" w:type="dxa"/>
            <w:gridSpan w:val="2"/>
            <w:shd w:val="pct10" w:color="auto" w:fill="auto"/>
            <w:vAlign w:val="center"/>
          </w:tcPr>
          <w:p w:rsidR="005727BD" w:rsidRPr="00113E47" w:rsidRDefault="005727BD" w:rsidP="00112442">
            <w:pPr>
              <w:jc w:val="center"/>
            </w:pPr>
            <w:r w:rsidRPr="00113E47">
              <w:t>Tactics Used</w:t>
            </w:r>
          </w:p>
        </w:tc>
      </w:tr>
      <w:tr w:rsidR="005727BD" w:rsidTr="00112442">
        <w:trPr>
          <w:trHeight w:val="710"/>
        </w:trPr>
        <w:tc>
          <w:tcPr>
            <w:tcW w:w="2268" w:type="dxa"/>
            <w:shd w:val="clear" w:color="auto" w:fill="auto"/>
            <w:vAlign w:val="center"/>
          </w:tcPr>
          <w:p w:rsidR="005727BD" w:rsidRPr="00113E47" w:rsidRDefault="005727BD" w:rsidP="00112442">
            <w:r w:rsidRPr="00113E47">
              <w:t>Rescue</w:t>
            </w:r>
          </w:p>
        </w:tc>
        <w:tc>
          <w:tcPr>
            <w:tcW w:w="2430" w:type="dxa"/>
            <w:shd w:val="clear" w:color="auto" w:fill="auto"/>
            <w:vAlign w:val="center"/>
          </w:tcPr>
          <w:p w:rsidR="005727BD" w:rsidRPr="00113E47" w:rsidRDefault="005727BD" w:rsidP="00112442"/>
        </w:tc>
        <w:tc>
          <w:tcPr>
            <w:tcW w:w="6318" w:type="dxa"/>
            <w:gridSpan w:val="2"/>
            <w:shd w:val="clear" w:color="auto" w:fill="auto"/>
            <w:vAlign w:val="center"/>
          </w:tcPr>
          <w:p w:rsidR="005727BD" w:rsidRPr="00113E47" w:rsidRDefault="005727BD" w:rsidP="00112442"/>
        </w:tc>
      </w:tr>
      <w:tr w:rsidR="005727BD" w:rsidTr="00112442">
        <w:trPr>
          <w:trHeight w:val="710"/>
        </w:trPr>
        <w:tc>
          <w:tcPr>
            <w:tcW w:w="2268" w:type="dxa"/>
            <w:shd w:val="clear" w:color="auto" w:fill="auto"/>
            <w:vAlign w:val="center"/>
          </w:tcPr>
          <w:p w:rsidR="005727BD" w:rsidRPr="00113E47" w:rsidRDefault="005727BD" w:rsidP="00112442">
            <w:r w:rsidRPr="00113E47">
              <w:t>Exposures</w:t>
            </w:r>
          </w:p>
        </w:tc>
        <w:tc>
          <w:tcPr>
            <w:tcW w:w="2430" w:type="dxa"/>
            <w:shd w:val="clear" w:color="auto" w:fill="auto"/>
            <w:vAlign w:val="center"/>
          </w:tcPr>
          <w:p w:rsidR="005727BD" w:rsidRPr="00113E47" w:rsidRDefault="005727BD" w:rsidP="00112442"/>
        </w:tc>
        <w:tc>
          <w:tcPr>
            <w:tcW w:w="6318" w:type="dxa"/>
            <w:gridSpan w:val="2"/>
            <w:shd w:val="clear" w:color="auto" w:fill="auto"/>
            <w:vAlign w:val="center"/>
          </w:tcPr>
          <w:p w:rsidR="005727BD" w:rsidRPr="00113E47" w:rsidRDefault="005727BD" w:rsidP="00112442"/>
        </w:tc>
      </w:tr>
      <w:tr w:rsidR="005727BD" w:rsidTr="00112442">
        <w:trPr>
          <w:trHeight w:val="710"/>
        </w:trPr>
        <w:tc>
          <w:tcPr>
            <w:tcW w:w="2268" w:type="dxa"/>
            <w:shd w:val="clear" w:color="auto" w:fill="auto"/>
            <w:vAlign w:val="center"/>
          </w:tcPr>
          <w:p w:rsidR="005727BD" w:rsidRPr="00113E47" w:rsidRDefault="005727BD" w:rsidP="00112442">
            <w:r w:rsidRPr="00113E47">
              <w:t>Confinement</w:t>
            </w:r>
          </w:p>
        </w:tc>
        <w:tc>
          <w:tcPr>
            <w:tcW w:w="2430" w:type="dxa"/>
            <w:shd w:val="clear" w:color="auto" w:fill="auto"/>
            <w:vAlign w:val="center"/>
          </w:tcPr>
          <w:p w:rsidR="005727BD" w:rsidRPr="00113E47" w:rsidRDefault="005727BD" w:rsidP="00112442"/>
        </w:tc>
        <w:tc>
          <w:tcPr>
            <w:tcW w:w="6318" w:type="dxa"/>
            <w:gridSpan w:val="2"/>
            <w:shd w:val="clear" w:color="auto" w:fill="auto"/>
            <w:vAlign w:val="center"/>
          </w:tcPr>
          <w:p w:rsidR="005727BD" w:rsidRPr="00113E47" w:rsidRDefault="005727BD" w:rsidP="00112442"/>
        </w:tc>
      </w:tr>
      <w:tr w:rsidR="005727BD" w:rsidTr="00112442">
        <w:trPr>
          <w:trHeight w:val="710"/>
        </w:trPr>
        <w:tc>
          <w:tcPr>
            <w:tcW w:w="2268" w:type="dxa"/>
            <w:shd w:val="clear" w:color="auto" w:fill="auto"/>
            <w:vAlign w:val="center"/>
          </w:tcPr>
          <w:p w:rsidR="005727BD" w:rsidRPr="00113E47" w:rsidRDefault="005727BD" w:rsidP="00112442">
            <w:r w:rsidRPr="00113E47">
              <w:t>Overhaul</w:t>
            </w:r>
          </w:p>
        </w:tc>
        <w:tc>
          <w:tcPr>
            <w:tcW w:w="2430" w:type="dxa"/>
            <w:shd w:val="clear" w:color="auto" w:fill="auto"/>
            <w:vAlign w:val="center"/>
          </w:tcPr>
          <w:p w:rsidR="005727BD" w:rsidRPr="00113E47" w:rsidRDefault="005727BD" w:rsidP="00112442"/>
        </w:tc>
        <w:tc>
          <w:tcPr>
            <w:tcW w:w="6318" w:type="dxa"/>
            <w:gridSpan w:val="2"/>
            <w:shd w:val="clear" w:color="auto" w:fill="auto"/>
            <w:vAlign w:val="center"/>
          </w:tcPr>
          <w:p w:rsidR="005727BD" w:rsidRPr="00113E47" w:rsidRDefault="005727BD" w:rsidP="00112442"/>
        </w:tc>
      </w:tr>
      <w:tr w:rsidR="005727BD" w:rsidTr="00112442">
        <w:trPr>
          <w:trHeight w:val="710"/>
        </w:trPr>
        <w:tc>
          <w:tcPr>
            <w:tcW w:w="2268" w:type="dxa"/>
            <w:shd w:val="clear" w:color="auto" w:fill="auto"/>
            <w:vAlign w:val="center"/>
          </w:tcPr>
          <w:p w:rsidR="005727BD" w:rsidRPr="00113E47" w:rsidRDefault="005727BD" w:rsidP="00112442">
            <w:r w:rsidRPr="00113E47">
              <w:t>Extinguishment</w:t>
            </w:r>
          </w:p>
        </w:tc>
        <w:tc>
          <w:tcPr>
            <w:tcW w:w="2430" w:type="dxa"/>
            <w:shd w:val="clear" w:color="auto" w:fill="auto"/>
            <w:vAlign w:val="center"/>
          </w:tcPr>
          <w:p w:rsidR="005727BD" w:rsidRPr="00113E47" w:rsidRDefault="005727BD" w:rsidP="00112442"/>
        </w:tc>
        <w:tc>
          <w:tcPr>
            <w:tcW w:w="6318" w:type="dxa"/>
            <w:gridSpan w:val="2"/>
            <w:shd w:val="clear" w:color="auto" w:fill="auto"/>
            <w:vAlign w:val="center"/>
          </w:tcPr>
          <w:p w:rsidR="005727BD" w:rsidRPr="00113E47" w:rsidRDefault="005727BD" w:rsidP="00112442"/>
        </w:tc>
      </w:tr>
      <w:tr w:rsidR="005727BD" w:rsidTr="00112442">
        <w:trPr>
          <w:trHeight w:val="710"/>
        </w:trPr>
        <w:tc>
          <w:tcPr>
            <w:tcW w:w="2268" w:type="dxa"/>
            <w:shd w:val="clear" w:color="auto" w:fill="auto"/>
            <w:vAlign w:val="center"/>
          </w:tcPr>
          <w:p w:rsidR="005727BD" w:rsidRPr="00113E47" w:rsidRDefault="005727BD" w:rsidP="00112442">
            <w:r w:rsidRPr="00113E47">
              <w:t>Overhaul</w:t>
            </w:r>
          </w:p>
        </w:tc>
        <w:tc>
          <w:tcPr>
            <w:tcW w:w="2430" w:type="dxa"/>
            <w:shd w:val="clear" w:color="auto" w:fill="auto"/>
            <w:vAlign w:val="center"/>
          </w:tcPr>
          <w:p w:rsidR="005727BD" w:rsidRPr="00113E47" w:rsidRDefault="005727BD" w:rsidP="00112442"/>
        </w:tc>
        <w:tc>
          <w:tcPr>
            <w:tcW w:w="6318" w:type="dxa"/>
            <w:gridSpan w:val="2"/>
            <w:shd w:val="clear" w:color="auto" w:fill="auto"/>
            <w:vAlign w:val="center"/>
          </w:tcPr>
          <w:p w:rsidR="005727BD" w:rsidRPr="00113E47" w:rsidRDefault="005727BD" w:rsidP="00112442"/>
        </w:tc>
      </w:tr>
      <w:tr w:rsidR="005727BD" w:rsidTr="00112442">
        <w:trPr>
          <w:trHeight w:val="710"/>
        </w:trPr>
        <w:tc>
          <w:tcPr>
            <w:tcW w:w="2268" w:type="dxa"/>
            <w:shd w:val="clear" w:color="auto" w:fill="auto"/>
            <w:vAlign w:val="center"/>
          </w:tcPr>
          <w:p w:rsidR="005727BD" w:rsidRPr="00113E47" w:rsidRDefault="005727BD" w:rsidP="00112442">
            <w:r w:rsidRPr="00113E47">
              <w:t>Ventilation</w:t>
            </w:r>
          </w:p>
        </w:tc>
        <w:tc>
          <w:tcPr>
            <w:tcW w:w="2430" w:type="dxa"/>
            <w:shd w:val="clear" w:color="auto" w:fill="auto"/>
            <w:vAlign w:val="center"/>
          </w:tcPr>
          <w:p w:rsidR="005727BD" w:rsidRPr="00113E47" w:rsidRDefault="005727BD" w:rsidP="00112442"/>
        </w:tc>
        <w:tc>
          <w:tcPr>
            <w:tcW w:w="6318" w:type="dxa"/>
            <w:gridSpan w:val="2"/>
            <w:shd w:val="clear" w:color="auto" w:fill="auto"/>
            <w:vAlign w:val="center"/>
          </w:tcPr>
          <w:p w:rsidR="005727BD" w:rsidRPr="00113E47" w:rsidRDefault="005727BD" w:rsidP="00112442"/>
        </w:tc>
      </w:tr>
      <w:tr w:rsidR="005727BD" w:rsidTr="00112442">
        <w:trPr>
          <w:trHeight w:val="620"/>
        </w:trPr>
        <w:tc>
          <w:tcPr>
            <w:tcW w:w="2268" w:type="dxa"/>
            <w:shd w:val="clear" w:color="auto" w:fill="auto"/>
            <w:vAlign w:val="center"/>
          </w:tcPr>
          <w:p w:rsidR="005727BD" w:rsidRPr="00113E47" w:rsidRDefault="005727BD" w:rsidP="00112442">
            <w:r w:rsidRPr="00113E47">
              <w:t>Salvage</w:t>
            </w:r>
          </w:p>
        </w:tc>
        <w:tc>
          <w:tcPr>
            <w:tcW w:w="2430" w:type="dxa"/>
            <w:shd w:val="clear" w:color="auto" w:fill="auto"/>
            <w:vAlign w:val="center"/>
          </w:tcPr>
          <w:p w:rsidR="005727BD" w:rsidRPr="00113E47" w:rsidRDefault="005727BD" w:rsidP="00112442"/>
        </w:tc>
        <w:tc>
          <w:tcPr>
            <w:tcW w:w="6318" w:type="dxa"/>
            <w:gridSpan w:val="2"/>
            <w:shd w:val="clear" w:color="auto" w:fill="auto"/>
            <w:vAlign w:val="center"/>
          </w:tcPr>
          <w:p w:rsidR="005727BD" w:rsidRPr="00113E47" w:rsidRDefault="005727BD" w:rsidP="00112442"/>
        </w:tc>
      </w:tr>
      <w:tr w:rsidR="005727BD" w:rsidTr="00112442">
        <w:trPr>
          <w:trHeight w:val="620"/>
        </w:trPr>
        <w:tc>
          <w:tcPr>
            <w:tcW w:w="2268" w:type="dxa"/>
            <w:shd w:val="clear" w:color="auto" w:fill="auto"/>
            <w:vAlign w:val="center"/>
          </w:tcPr>
          <w:p w:rsidR="005727BD" w:rsidRPr="00113E47" w:rsidRDefault="005727BD" w:rsidP="00112442">
            <w:r w:rsidRPr="00113E47">
              <w:t>RIT</w:t>
            </w:r>
          </w:p>
        </w:tc>
        <w:tc>
          <w:tcPr>
            <w:tcW w:w="2430" w:type="dxa"/>
            <w:shd w:val="clear" w:color="auto" w:fill="auto"/>
            <w:vAlign w:val="center"/>
          </w:tcPr>
          <w:p w:rsidR="005727BD" w:rsidRPr="00113E47" w:rsidRDefault="005727BD" w:rsidP="00112442"/>
        </w:tc>
        <w:tc>
          <w:tcPr>
            <w:tcW w:w="6318" w:type="dxa"/>
            <w:gridSpan w:val="2"/>
            <w:shd w:val="clear" w:color="auto" w:fill="auto"/>
            <w:vAlign w:val="center"/>
          </w:tcPr>
          <w:p w:rsidR="005727BD" w:rsidRPr="00113E47" w:rsidRDefault="005727BD" w:rsidP="00112442"/>
        </w:tc>
      </w:tr>
      <w:tr w:rsidR="005727BD" w:rsidTr="00112442">
        <w:trPr>
          <w:trHeight w:val="530"/>
        </w:trPr>
        <w:tc>
          <w:tcPr>
            <w:tcW w:w="11016" w:type="dxa"/>
            <w:gridSpan w:val="4"/>
            <w:shd w:val="clear" w:color="auto" w:fill="auto"/>
            <w:vAlign w:val="center"/>
          </w:tcPr>
          <w:p w:rsidR="005727BD" w:rsidRPr="00113E47" w:rsidRDefault="005727BD" w:rsidP="00112442">
            <w:r w:rsidRPr="00113E47">
              <w:t>Was Rehab Established:  □  Yes     □  No</w:t>
            </w:r>
          </w:p>
        </w:tc>
      </w:tr>
      <w:tr w:rsidR="005727BD" w:rsidTr="00112442">
        <w:trPr>
          <w:trHeight w:val="530"/>
        </w:trPr>
        <w:tc>
          <w:tcPr>
            <w:tcW w:w="6498" w:type="dxa"/>
            <w:gridSpan w:val="3"/>
            <w:shd w:val="clear" w:color="auto" w:fill="auto"/>
            <w:vAlign w:val="center"/>
          </w:tcPr>
          <w:p w:rsidR="005727BD" w:rsidRPr="00113E47" w:rsidRDefault="005727BD" w:rsidP="00112442">
            <w:r w:rsidRPr="00113E47">
              <w:t xml:space="preserve">Was a Fire Protection System Utilized: </w:t>
            </w:r>
            <w:r w:rsidR="00661102">
              <w:t xml:space="preserve">        </w:t>
            </w:r>
            <w:r w:rsidRPr="00113E47">
              <w:t xml:space="preserve"> □  Yes     □  No</w:t>
            </w:r>
          </w:p>
        </w:tc>
        <w:tc>
          <w:tcPr>
            <w:tcW w:w="4518" w:type="dxa"/>
            <w:shd w:val="clear" w:color="auto" w:fill="auto"/>
            <w:vAlign w:val="center"/>
          </w:tcPr>
          <w:p w:rsidR="005727BD" w:rsidRPr="00113E47" w:rsidRDefault="005727BD" w:rsidP="00112442">
            <w:r w:rsidRPr="00113E47">
              <w:t>Type:</w:t>
            </w:r>
          </w:p>
        </w:tc>
      </w:tr>
    </w:tbl>
    <w:p w:rsidR="005727BD" w:rsidRDefault="005727BD" w:rsidP="005727BD"/>
    <w:p w:rsidR="005727BD" w:rsidRDefault="005727BD" w:rsidP="005727B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6"/>
        <w:gridCol w:w="2384"/>
        <w:gridCol w:w="2402"/>
        <w:gridCol w:w="2384"/>
      </w:tblGrid>
      <w:tr w:rsidR="005727BD" w:rsidTr="00112442">
        <w:trPr>
          <w:trHeight w:val="512"/>
        </w:trPr>
        <w:tc>
          <w:tcPr>
            <w:tcW w:w="11016" w:type="dxa"/>
            <w:gridSpan w:val="4"/>
            <w:tcBorders>
              <w:bottom w:val="single" w:sz="4" w:space="0" w:color="auto"/>
            </w:tcBorders>
            <w:shd w:val="pct10" w:color="auto" w:fill="auto"/>
            <w:vAlign w:val="center"/>
          </w:tcPr>
          <w:p w:rsidR="005727BD" w:rsidRPr="00113E47" w:rsidRDefault="005727BD" w:rsidP="00112442">
            <w:pPr>
              <w:jc w:val="center"/>
              <w:rPr>
                <w:sz w:val="36"/>
                <w:szCs w:val="36"/>
              </w:rPr>
            </w:pPr>
            <w:r w:rsidRPr="00113E47">
              <w:rPr>
                <w:sz w:val="36"/>
                <w:szCs w:val="36"/>
              </w:rPr>
              <w:lastRenderedPageBreak/>
              <w:t>Incident Operations Section</w:t>
            </w:r>
          </w:p>
        </w:tc>
      </w:tr>
      <w:tr w:rsidR="005727BD" w:rsidTr="00112442">
        <w:trPr>
          <w:trHeight w:val="242"/>
        </w:trPr>
        <w:tc>
          <w:tcPr>
            <w:tcW w:w="11016" w:type="dxa"/>
            <w:gridSpan w:val="4"/>
            <w:tcBorders>
              <w:left w:val="nil"/>
              <w:bottom w:val="single" w:sz="4" w:space="0" w:color="auto"/>
              <w:right w:val="nil"/>
            </w:tcBorders>
            <w:shd w:val="clear" w:color="auto" w:fill="auto"/>
            <w:vAlign w:val="center"/>
          </w:tcPr>
          <w:p w:rsidR="005727BD" w:rsidRPr="00303997" w:rsidRDefault="005727BD" w:rsidP="00112442">
            <w:pPr>
              <w:jc w:val="center"/>
              <w:rPr>
                <w:sz w:val="20"/>
                <w:szCs w:val="20"/>
              </w:rPr>
            </w:pPr>
          </w:p>
        </w:tc>
      </w:tr>
      <w:tr w:rsidR="005727BD" w:rsidTr="00112442">
        <w:trPr>
          <w:trHeight w:val="530"/>
        </w:trPr>
        <w:tc>
          <w:tcPr>
            <w:tcW w:w="2754" w:type="dxa"/>
            <w:shd w:val="pct10" w:color="auto" w:fill="auto"/>
            <w:vAlign w:val="center"/>
          </w:tcPr>
          <w:p w:rsidR="005727BD" w:rsidRPr="00113E47" w:rsidRDefault="005727BD" w:rsidP="00112442">
            <w:pPr>
              <w:jc w:val="center"/>
            </w:pPr>
            <w:r w:rsidRPr="00113E47">
              <w:t>Benchmark</w:t>
            </w:r>
          </w:p>
        </w:tc>
        <w:tc>
          <w:tcPr>
            <w:tcW w:w="2754" w:type="dxa"/>
            <w:shd w:val="pct10" w:color="auto" w:fill="auto"/>
            <w:vAlign w:val="center"/>
          </w:tcPr>
          <w:p w:rsidR="005727BD" w:rsidRPr="00113E47" w:rsidRDefault="005727BD" w:rsidP="00112442">
            <w:pPr>
              <w:jc w:val="center"/>
            </w:pPr>
            <w:r w:rsidRPr="00113E47">
              <w:t>Time Completed</w:t>
            </w:r>
          </w:p>
        </w:tc>
        <w:tc>
          <w:tcPr>
            <w:tcW w:w="2754" w:type="dxa"/>
            <w:shd w:val="pct10" w:color="auto" w:fill="auto"/>
            <w:vAlign w:val="center"/>
          </w:tcPr>
          <w:p w:rsidR="005727BD" w:rsidRPr="00113E47" w:rsidRDefault="005727BD" w:rsidP="00112442">
            <w:pPr>
              <w:jc w:val="center"/>
            </w:pPr>
            <w:r w:rsidRPr="00113E47">
              <w:t>Benchmark</w:t>
            </w:r>
          </w:p>
        </w:tc>
        <w:tc>
          <w:tcPr>
            <w:tcW w:w="2754" w:type="dxa"/>
            <w:shd w:val="pct10" w:color="auto" w:fill="auto"/>
            <w:vAlign w:val="center"/>
          </w:tcPr>
          <w:p w:rsidR="005727BD" w:rsidRPr="00113E47" w:rsidRDefault="005727BD" w:rsidP="00112442">
            <w:pPr>
              <w:jc w:val="center"/>
            </w:pPr>
            <w:r w:rsidRPr="00113E47">
              <w:t>Time Completed</w:t>
            </w:r>
          </w:p>
        </w:tc>
      </w:tr>
      <w:tr w:rsidR="005727BD" w:rsidTr="00112442">
        <w:trPr>
          <w:trHeight w:val="530"/>
        </w:trPr>
        <w:tc>
          <w:tcPr>
            <w:tcW w:w="2754" w:type="dxa"/>
            <w:shd w:val="clear" w:color="auto" w:fill="auto"/>
            <w:vAlign w:val="center"/>
          </w:tcPr>
          <w:p w:rsidR="005727BD" w:rsidRPr="00113E47" w:rsidRDefault="005727BD" w:rsidP="00112442">
            <w:r w:rsidRPr="00113E47">
              <w:t>Command Established</w:t>
            </w:r>
          </w:p>
        </w:tc>
        <w:tc>
          <w:tcPr>
            <w:tcW w:w="2754" w:type="dxa"/>
            <w:shd w:val="clear" w:color="auto" w:fill="auto"/>
            <w:vAlign w:val="center"/>
          </w:tcPr>
          <w:p w:rsidR="005727BD" w:rsidRPr="00113E47" w:rsidRDefault="005727BD" w:rsidP="00112442"/>
        </w:tc>
        <w:tc>
          <w:tcPr>
            <w:tcW w:w="2754" w:type="dxa"/>
            <w:shd w:val="clear" w:color="auto" w:fill="auto"/>
            <w:vAlign w:val="center"/>
          </w:tcPr>
          <w:p w:rsidR="005727BD" w:rsidRPr="00113E47" w:rsidRDefault="005727BD" w:rsidP="00112442">
            <w:r w:rsidRPr="00113E47">
              <w:t xml:space="preserve">Primary  Search </w:t>
            </w:r>
          </w:p>
          <w:p w:rsidR="005727BD" w:rsidRPr="00113E47" w:rsidRDefault="005727BD" w:rsidP="00112442">
            <w:r w:rsidRPr="00113E47">
              <w:t>“All Clear”</w:t>
            </w:r>
          </w:p>
        </w:tc>
        <w:tc>
          <w:tcPr>
            <w:tcW w:w="2754" w:type="dxa"/>
            <w:shd w:val="clear" w:color="auto" w:fill="auto"/>
            <w:vAlign w:val="center"/>
          </w:tcPr>
          <w:p w:rsidR="005727BD" w:rsidRPr="00113E47" w:rsidRDefault="005727BD" w:rsidP="00112442"/>
        </w:tc>
      </w:tr>
      <w:tr w:rsidR="005727BD" w:rsidTr="00112442">
        <w:trPr>
          <w:trHeight w:val="530"/>
        </w:trPr>
        <w:tc>
          <w:tcPr>
            <w:tcW w:w="2754" w:type="dxa"/>
            <w:shd w:val="clear" w:color="auto" w:fill="auto"/>
            <w:vAlign w:val="center"/>
          </w:tcPr>
          <w:p w:rsidR="005727BD" w:rsidRPr="00113E47" w:rsidRDefault="005727BD" w:rsidP="00112442">
            <w:r w:rsidRPr="00113E47">
              <w:t>Fire Under Control</w:t>
            </w:r>
          </w:p>
        </w:tc>
        <w:tc>
          <w:tcPr>
            <w:tcW w:w="2754" w:type="dxa"/>
            <w:shd w:val="clear" w:color="auto" w:fill="auto"/>
            <w:vAlign w:val="center"/>
          </w:tcPr>
          <w:p w:rsidR="005727BD" w:rsidRPr="00113E47" w:rsidRDefault="005727BD" w:rsidP="00112442"/>
        </w:tc>
        <w:tc>
          <w:tcPr>
            <w:tcW w:w="2754" w:type="dxa"/>
            <w:shd w:val="clear" w:color="auto" w:fill="auto"/>
            <w:vAlign w:val="center"/>
          </w:tcPr>
          <w:p w:rsidR="005727BD" w:rsidRPr="00113E47" w:rsidRDefault="005727BD" w:rsidP="00112442">
            <w:r w:rsidRPr="00113E47">
              <w:t xml:space="preserve">Secondary Search </w:t>
            </w:r>
          </w:p>
          <w:p w:rsidR="005727BD" w:rsidRPr="00113E47" w:rsidRDefault="005727BD" w:rsidP="00112442">
            <w:r w:rsidRPr="00113E47">
              <w:t>“All Clear”</w:t>
            </w:r>
          </w:p>
        </w:tc>
        <w:tc>
          <w:tcPr>
            <w:tcW w:w="2754" w:type="dxa"/>
            <w:shd w:val="clear" w:color="auto" w:fill="auto"/>
            <w:vAlign w:val="center"/>
          </w:tcPr>
          <w:p w:rsidR="005727BD" w:rsidRPr="00113E47" w:rsidRDefault="005727BD" w:rsidP="00112442"/>
        </w:tc>
      </w:tr>
      <w:tr w:rsidR="005727BD" w:rsidTr="00112442">
        <w:trPr>
          <w:trHeight w:val="575"/>
        </w:trPr>
        <w:tc>
          <w:tcPr>
            <w:tcW w:w="2754" w:type="dxa"/>
            <w:shd w:val="clear" w:color="auto" w:fill="auto"/>
            <w:vAlign w:val="center"/>
          </w:tcPr>
          <w:p w:rsidR="005727BD" w:rsidRPr="00113E47" w:rsidRDefault="005727BD" w:rsidP="00112442">
            <w:r w:rsidRPr="00113E47">
              <w:t>Loss Stopped</w:t>
            </w:r>
          </w:p>
        </w:tc>
        <w:tc>
          <w:tcPr>
            <w:tcW w:w="2754" w:type="dxa"/>
            <w:shd w:val="clear" w:color="auto" w:fill="auto"/>
            <w:vAlign w:val="center"/>
          </w:tcPr>
          <w:p w:rsidR="005727BD" w:rsidRPr="00113E47" w:rsidRDefault="005727BD" w:rsidP="00112442"/>
        </w:tc>
        <w:tc>
          <w:tcPr>
            <w:tcW w:w="2754" w:type="dxa"/>
            <w:shd w:val="clear" w:color="auto" w:fill="auto"/>
            <w:vAlign w:val="center"/>
          </w:tcPr>
          <w:p w:rsidR="005727BD" w:rsidRPr="00113E47" w:rsidRDefault="005727BD" w:rsidP="00112442"/>
        </w:tc>
        <w:tc>
          <w:tcPr>
            <w:tcW w:w="2754" w:type="dxa"/>
            <w:shd w:val="clear" w:color="auto" w:fill="auto"/>
            <w:vAlign w:val="center"/>
          </w:tcPr>
          <w:p w:rsidR="005727BD" w:rsidRPr="00113E47" w:rsidRDefault="005727BD" w:rsidP="00112442"/>
        </w:tc>
      </w:tr>
      <w:tr w:rsidR="005727BD" w:rsidTr="00112442">
        <w:trPr>
          <w:trHeight w:val="530"/>
        </w:trPr>
        <w:tc>
          <w:tcPr>
            <w:tcW w:w="11016" w:type="dxa"/>
            <w:gridSpan w:val="4"/>
            <w:shd w:val="clear" w:color="auto" w:fill="auto"/>
            <w:vAlign w:val="center"/>
          </w:tcPr>
          <w:p w:rsidR="005727BD" w:rsidRPr="00113E47" w:rsidRDefault="005727BD" w:rsidP="00112442">
            <w:r w:rsidRPr="00113E47">
              <w:t xml:space="preserve">Strategy &amp; Tactics effectively accomplished incident goals:  </w:t>
            </w:r>
            <w:r w:rsidR="00661102">
              <w:t xml:space="preserve">                     </w:t>
            </w:r>
            <w:r w:rsidRPr="00113E47">
              <w:t xml:space="preserve"> □  Yes     □  No</w:t>
            </w:r>
          </w:p>
        </w:tc>
      </w:tr>
      <w:tr w:rsidR="005727BD" w:rsidTr="00112442">
        <w:trPr>
          <w:trHeight w:val="530"/>
        </w:trPr>
        <w:tc>
          <w:tcPr>
            <w:tcW w:w="11016" w:type="dxa"/>
            <w:gridSpan w:val="4"/>
            <w:shd w:val="clear" w:color="auto" w:fill="auto"/>
            <w:vAlign w:val="center"/>
          </w:tcPr>
          <w:p w:rsidR="005727BD" w:rsidRPr="00113E47" w:rsidRDefault="005727BD" w:rsidP="00112442">
            <w:r w:rsidRPr="00113E47">
              <w:t xml:space="preserve">SOP’s &amp; Safety Policies were followed during the operation:   </w:t>
            </w:r>
            <w:r w:rsidR="00661102">
              <w:t xml:space="preserve">                   </w:t>
            </w:r>
            <w:r w:rsidRPr="00113E47">
              <w:t>□  Yes     □  No</w:t>
            </w:r>
          </w:p>
        </w:tc>
      </w:tr>
      <w:tr w:rsidR="005727BD" w:rsidTr="00112442">
        <w:trPr>
          <w:trHeight w:val="6722"/>
        </w:trPr>
        <w:tc>
          <w:tcPr>
            <w:tcW w:w="11016" w:type="dxa"/>
            <w:gridSpan w:val="4"/>
            <w:shd w:val="clear" w:color="auto" w:fill="auto"/>
          </w:tcPr>
          <w:p w:rsidR="005727BD" w:rsidRPr="00113E47" w:rsidRDefault="005727BD" w:rsidP="00112442">
            <w:r w:rsidRPr="00113E47">
              <w:t>In the space below, explain any incident operations actions marked “No”)</w:t>
            </w:r>
          </w:p>
        </w:tc>
      </w:tr>
    </w:tbl>
    <w:p w:rsidR="005727BD" w:rsidRDefault="005727BD" w:rsidP="005727BD"/>
    <w:p w:rsidR="005727BD" w:rsidRDefault="005727BD" w:rsidP="005727BD"/>
    <w:p w:rsidR="005727BD" w:rsidRDefault="005727BD" w:rsidP="005727B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5727BD" w:rsidTr="00112442">
        <w:trPr>
          <w:trHeight w:val="593"/>
        </w:trPr>
        <w:tc>
          <w:tcPr>
            <w:tcW w:w="11016" w:type="dxa"/>
            <w:tcBorders>
              <w:bottom w:val="single" w:sz="4" w:space="0" w:color="auto"/>
            </w:tcBorders>
            <w:shd w:val="pct10" w:color="auto" w:fill="auto"/>
            <w:vAlign w:val="center"/>
          </w:tcPr>
          <w:p w:rsidR="005727BD" w:rsidRPr="003E3E4C" w:rsidRDefault="005727BD" w:rsidP="00112442">
            <w:pPr>
              <w:jc w:val="center"/>
              <w:rPr>
                <w:sz w:val="36"/>
                <w:szCs w:val="36"/>
              </w:rPr>
            </w:pPr>
            <w:r w:rsidRPr="003E3E4C">
              <w:rPr>
                <w:sz w:val="36"/>
                <w:szCs w:val="36"/>
              </w:rPr>
              <w:t>Incident Communications Section</w:t>
            </w:r>
          </w:p>
        </w:tc>
      </w:tr>
      <w:tr w:rsidR="005727BD" w:rsidRPr="00303997" w:rsidTr="00112442">
        <w:trPr>
          <w:trHeight w:val="260"/>
        </w:trPr>
        <w:tc>
          <w:tcPr>
            <w:tcW w:w="11016" w:type="dxa"/>
            <w:tcBorders>
              <w:left w:val="nil"/>
              <w:right w:val="nil"/>
            </w:tcBorders>
            <w:shd w:val="clear" w:color="auto" w:fill="auto"/>
            <w:vAlign w:val="center"/>
          </w:tcPr>
          <w:p w:rsidR="005727BD" w:rsidRPr="00303997" w:rsidRDefault="005727BD" w:rsidP="00112442">
            <w:pPr>
              <w:jc w:val="center"/>
              <w:rPr>
                <w:sz w:val="20"/>
                <w:szCs w:val="20"/>
              </w:rPr>
            </w:pPr>
          </w:p>
        </w:tc>
      </w:tr>
      <w:tr w:rsidR="005727BD" w:rsidTr="00112442">
        <w:trPr>
          <w:trHeight w:val="620"/>
        </w:trPr>
        <w:tc>
          <w:tcPr>
            <w:tcW w:w="11016" w:type="dxa"/>
            <w:shd w:val="clear" w:color="auto" w:fill="auto"/>
            <w:vAlign w:val="center"/>
          </w:tcPr>
          <w:p w:rsidR="005727BD" w:rsidRPr="003E3E4C" w:rsidRDefault="005727BD" w:rsidP="00112442">
            <w:r w:rsidRPr="003E3E4C">
              <w:t>The number of different radio frequencies used during the incident:</w:t>
            </w:r>
          </w:p>
        </w:tc>
      </w:tr>
      <w:tr w:rsidR="005727BD" w:rsidTr="00112442">
        <w:trPr>
          <w:trHeight w:val="620"/>
        </w:trPr>
        <w:tc>
          <w:tcPr>
            <w:tcW w:w="11016" w:type="dxa"/>
            <w:shd w:val="clear" w:color="auto" w:fill="auto"/>
            <w:vAlign w:val="center"/>
          </w:tcPr>
          <w:p w:rsidR="005727BD" w:rsidRPr="003E3E4C" w:rsidRDefault="005727BD" w:rsidP="00112442">
            <w:r w:rsidRPr="003E3E4C">
              <w:t xml:space="preserve">Communication from the IC to the units were effective:          </w:t>
            </w:r>
            <w:r w:rsidR="00661102">
              <w:t xml:space="preserve">                </w:t>
            </w:r>
            <w:r w:rsidRPr="003E3E4C">
              <w:t xml:space="preserve"> □  Yes     □  No</w:t>
            </w:r>
          </w:p>
        </w:tc>
      </w:tr>
      <w:tr w:rsidR="005727BD" w:rsidTr="00112442">
        <w:trPr>
          <w:trHeight w:val="620"/>
        </w:trPr>
        <w:tc>
          <w:tcPr>
            <w:tcW w:w="11016" w:type="dxa"/>
            <w:shd w:val="clear" w:color="auto" w:fill="auto"/>
            <w:vAlign w:val="center"/>
          </w:tcPr>
          <w:p w:rsidR="005727BD" w:rsidRPr="003E3E4C" w:rsidRDefault="005727BD" w:rsidP="00112442">
            <w:r w:rsidRPr="003E3E4C">
              <w:t xml:space="preserve">Communication from the units to the IC were effective:           </w:t>
            </w:r>
            <w:r w:rsidR="00661102">
              <w:t xml:space="preserve">                </w:t>
            </w:r>
            <w:r w:rsidRPr="003E3E4C">
              <w:t>□  Yes     □  No</w:t>
            </w:r>
          </w:p>
        </w:tc>
      </w:tr>
      <w:tr w:rsidR="005727BD" w:rsidTr="00112442">
        <w:trPr>
          <w:trHeight w:val="620"/>
        </w:trPr>
        <w:tc>
          <w:tcPr>
            <w:tcW w:w="11016" w:type="dxa"/>
            <w:shd w:val="clear" w:color="auto" w:fill="auto"/>
            <w:vAlign w:val="center"/>
          </w:tcPr>
          <w:p w:rsidR="005727BD" w:rsidRPr="003E3E4C" w:rsidRDefault="005727BD" w:rsidP="00112442">
            <w:r w:rsidRPr="003E3E4C">
              <w:t xml:space="preserve">Communication between the units were effective:                   </w:t>
            </w:r>
            <w:r w:rsidR="00661102">
              <w:t xml:space="preserve">                </w:t>
            </w:r>
            <w:r w:rsidRPr="003E3E4C">
              <w:t xml:space="preserve"> □  Yes     □  No</w:t>
            </w:r>
          </w:p>
        </w:tc>
      </w:tr>
      <w:tr w:rsidR="005727BD" w:rsidTr="00112442">
        <w:trPr>
          <w:trHeight w:val="620"/>
        </w:trPr>
        <w:tc>
          <w:tcPr>
            <w:tcW w:w="11016" w:type="dxa"/>
            <w:shd w:val="clear" w:color="auto" w:fill="auto"/>
            <w:vAlign w:val="center"/>
          </w:tcPr>
          <w:p w:rsidR="005727BD" w:rsidRPr="003E3E4C" w:rsidRDefault="005727BD" w:rsidP="00112442">
            <w:r w:rsidRPr="003E3E4C">
              <w:t xml:space="preserve">Communication within individual units were effective:           </w:t>
            </w:r>
            <w:r w:rsidR="00661102">
              <w:t xml:space="preserve">                  </w:t>
            </w:r>
            <w:r w:rsidRPr="003E3E4C">
              <w:t xml:space="preserve"> □  Yes     □  No</w:t>
            </w:r>
          </w:p>
        </w:tc>
      </w:tr>
      <w:tr w:rsidR="005727BD" w:rsidTr="00112442">
        <w:trPr>
          <w:trHeight w:val="620"/>
        </w:trPr>
        <w:tc>
          <w:tcPr>
            <w:tcW w:w="11016" w:type="dxa"/>
            <w:shd w:val="clear" w:color="auto" w:fill="auto"/>
            <w:vAlign w:val="center"/>
          </w:tcPr>
          <w:p w:rsidR="005727BD" w:rsidRPr="003E3E4C" w:rsidRDefault="005727BD" w:rsidP="00112442">
            <w:r w:rsidRPr="003E3E4C">
              <w:t xml:space="preserve">Proper radio procedures were used:                                         </w:t>
            </w:r>
            <w:r w:rsidR="00661102">
              <w:t xml:space="preserve">            </w:t>
            </w:r>
            <w:r w:rsidRPr="003E3E4C">
              <w:t xml:space="preserve">  □  Yes     □  No</w:t>
            </w:r>
          </w:p>
        </w:tc>
      </w:tr>
      <w:tr w:rsidR="005727BD" w:rsidTr="00112442">
        <w:trPr>
          <w:trHeight w:val="7100"/>
        </w:trPr>
        <w:tc>
          <w:tcPr>
            <w:tcW w:w="11016" w:type="dxa"/>
            <w:shd w:val="clear" w:color="auto" w:fill="auto"/>
          </w:tcPr>
          <w:p w:rsidR="005727BD" w:rsidRDefault="005727BD" w:rsidP="00112442">
            <w:r w:rsidRPr="004D2BAD">
              <w:t>(In the space below,</w:t>
            </w:r>
            <w:r>
              <w:t xml:space="preserve"> explain any incident communications </w:t>
            </w:r>
            <w:r w:rsidRPr="004D2BAD">
              <w:t>actions marked “No”)</w:t>
            </w:r>
          </w:p>
        </w:tc>
      </w:tr>
    </w:tbl>
    <w:p w:rsidR="004D4B97" w:rsidRDefault="004D4B97" w:rsidP="005727B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5727BD" w:rsidTr="00112442">
        <w:trPr>
          <w:trHeight w:val="692"/>
        </w:trPr>
        <w:tc>
          <w:tcPr>
            <w:tcW w:w="11016" w:type="dxa"/>
            <w:tcBorders>
              <w:bottom w:val="single" w:sz="4" w:space="0" w:color="auto"/>
            </w:tcBorders>
            <w:shd w:val="pct10" w:color="auto" w:fill="auto"/>
            <w:vAlign w:val="center"/>
          </w:tcPr>
          <w:p w:rsidR="005727BD" w:rsidRPr="003E3E4C" w:rsidRDefault="005727BD" w:rsidP="00112442">
            <w:pPr>
              <w:jc w:val="center"/>
              <w:rPr>
                <w:sz w:val="36"/>
                <w:szCs w:val="36"/>
              </w:rPr>
            </w:pPr>
            <w:r w:rsidRPr="003E3E4C">
              <w:rPr>
                <w:sz w:val="36"/>
                <w:szCs w:val="36"/>
              </w:rPr>
              <w:t>Summary &amp; Recommendation Section</w:t>
            </w:r>
          </w:p>
        </w:tc>
      </w:tr>
      <w:tr w:rsidR="005727BD" w:rsidTr="00112442">
        <w:trPr>
          <w:trHeight w:val="350"/>
        </w:trPr>
        <w:tc>
          <w:tcPr>
            <w:tcW w:w="11016" w:type="dxa"/>
            <w:tcBorders>
              <w:top w:val="single" w:sz="4" w:space="0" w:color="auto"/>
              <w:left w:val="nil"/>
              <w:bottom w:val="single" w:sz="4" w:space="0" w:color="auto"/>
              <w:right w:val="nil"/>
            </w:tcBorders>
            <w:shd w:val="clear" w:color="auto" w:fill="auto"/>
            <w:vAlign w:val="center"/>
          </w:tcPr>
          <w:p w:rsidR="005727BD" w:rsidRPr="00303997" w:rsidRDefault="005727BD" w:rsidP="00112442">
            <w:pPr>
              <w:jc w:val="center"/>
              <w:rPr>
                <w:sz w:val="20"/>
                <w:szCs w:val="20"/>
              </w:rPr>
            </w:pPr>
          </w:p>
        </w:tc>
      </w:tr>
      <w:tr w:rsidR="005727BD" w:rsidTr="00112442">
        <w:trPr>
          <w:trHeight w:val="10692"/>
        </w:trPr>
        <w:tc>
          <w:tcPr>
            <w:tcW w:w="11016" w:type="dxa"/>
            <w:tcBorders>
              <w:top w:val="single" w:sz="4" w:space="0" w:color="auto"/>
            </w:tcBorders>
            <w:shd w:val="clear" w:color="auto" w:fill="auto"/>
          </w:tcPr>
          <w:p w:rsidR="005727BD" w:rsidRPr="003E3E4C" w:rsidRDefault="005727BD" w:rsidP="00112442"/>
          <w:p w:rsidR="005727BD" w:rsidRPr="003E3E4C" w:rsidRDefault="005727BD" w:rsidP="00112442">
            <w:r w:rsidRPr="003E3E4C">
              <w:t>(List any elements of the operation which exceeded expected performance or outcomes)</w:t>
            </w:r>
          </w:p>
        </w:tc>
      </w:tr>
    </w:tbl>
    <w:p w:rsidR="005727BD" w:rsidRDefault="005727BD" w:rsidP="005727BD"/>
    <w:p w:rsidR="005727BD" w:rsidRDefault="005727BD" w:rsidP="005727B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5727BD" w:rsidTr="00112442">
        <w:trPr>
          <w:trHeight w:val="11213"/>
        </w:trPr>
        <w:tc>
          <w:tcPr>
            <w:tcW w:w="11016" w:type="dxa"/>
            <w:shd w:val="clear" w:color="auto" w:fill="auto"/>
          </w:tcPr>
          <w:p w:rsidR="005727BD" w:rsidRPr="003E3E4C" w:rsidRDefault="005727BD" w:rsidP="00112442"/>
          <w:p w:rsidR="005727BD" w:rsidRPr="003E3E4C" w:rsidRDefault="005727BD" w:rsidP="00112442">
            <w:r w:rsidRPr="003E3E4C">
              <w:t>(List any elements of the operation which failed to meet expected performance or outcomes</w:t>
            </w:r>
            <w:r w:rsidR="004D4B97">
              <w:t>. Provide any needed training and or recommendations for improvement</w:t>
            </w:r>
            <w:r w:rsidRPr="003E3E4C">
              <w:t>)</w:t>
            </w:r>
          </w:p>
        </w:tc>
      </w:tr>
    </w:tbl>
    <w:p w:rsidR="005727BD" w:rsidRDefault="005727BD" w:rsidP="005727BD"/>
    <w:p w:rsidR="005727BD" w:rsidRDefault="005727BD" w:rsidP="005727BD"/>
    <w:p w:rsidR="005727BD" w:rsidRDefault="005727BD" w:rsidP="005727B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5727BD" w:rsidTr="00112442">
        <w:trPr>
          <w:trHeight w:val="11483"/>
        </w:trPr>
        <w:tc>
          <w:tcPr>
            <w:tcW w:w="11016" w:type="dxa"/>
            <w:shd w:val="clear" w:color="auto" w:fill="auto"/>
          </w:tcPr>
          <w:p w:rsidR="005727BD" w:rsidRPr="003E3E4C" w:rsidRDefault="005727BD" w:rsidP="00112442">
            <w:r w:rsidRPr="003E3E4C">
              <w:lastRenderedPageBreak/>
              <w:t>(Summarize any command, operations, or communication recommendations you have based on this incident)</w:t>
            </w:r>
          </w:p>
        </w:tc>
      </w:tr>
    </w:tbl>
    <w:p w:rsidR="005727BD" w:rsidRDefault="005727BD" w:rsidP="005727BD"/>
    <w:p w:rsidR="005727BD" w:rsidRDefault="005727BD" w:rsidP="005727B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10" w:color="auto" w:fill="auto"/>
        <w:tblLook w:val="04A0" w:firstRow="1" w:lastRow="0" w:firstColumn="1" w:lastColumn="0" w:noHBand="0" w:noVBand="1"/>
      </w:tblPr>
      <w:tblGrid>
        <w:gridCol w:w="9576"/>
      </w:tblGrid>
      <w:tr w:rsidR="005727BD" w:rsidTr="00112442">
        <w:trPr>
          <w:trHeight w:val="692"/>
        </w:trPr>
        <w:tc>
          <w:tcPr>
            <w:tcW w:w="11016" w:type="dxa"/>
            <w:shd w:val="pct10" w:color="auto" w:fill="auto"/>
            <w:vAlign w:val="center"/>
          </w:tcPr>
          <w:p w:rsidR="005727BD" w:rsidRPr="00E95A44" w:rsidRDefault="005727BD" w:rsidP="00112442">
            <w:pPr>
              <w:jc w:val="center"/>
              <w:rPr>
                <w:sz w:val="36"/>
                <w:szCs w:val="36"/>
              </w:rPr>
            </w:pPr>
            <w:r w:rsidRPr="00E95A44">
              <w:rPr>
                <w:sz w:val="36"/>
                <w:szCs w:val="36"/>
              </w:rPr>
              <w:lastRenderedPageBreak/>
              <w:t>Skill Summary</w:t>
            </w:r>
          </w:p>
        </w:tc>
      </w:tr>
    </w:tbl>
    <w:p w:rsidR="005727BD" w:rsidRDefault="005727BD" w:rsidP="005727B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5727BD" w:rsidTr="00112442">
        <w:trPr>
          <w:trHeight w:val="10223"/>
        </w:trPr>
        <w:tc>
          <w:tcPr>
            <w:tcW w:w="11016" w:type="dxa"/>
            <w:shd w:val="clear" w:color="auto" w:fill="auto"/>
          </w:tcPr>
          <w:p w:rsidR="005727BD" w:rsidRPr="003E3E4C" w:rsidRDefault="005727BD" w:rsidP="00112442">
            <w:r w:rsidRPr="003E3E4C">
              <w:t xml:space="preserve">How did you present the information gathered in the post-incident analysis to the members of your crew?  Include the location where the presentation took place, the types of visual aids you used to present the analysis, and </w:t>
            </w:r>
            <w:r>
              <w:t>any responses given</w:t>
            </w:r>
            <w:r w:rsidRPr="003E3E4C">
              <w:t xml:space="preserve"> by your crew.</w:t>
            </w:r>
          </w:p>
        </w:tc>
      </w:tr>
    </w:tbl>
    <w:p w:rsidR="005727BD" w:rsidRPr="00813171" w:rsidRDefault="005727BD" w:rsidP="005727BD"/>
    <w:p w:rsidR="005727BD" w:rsidRPr="00AA4306" w:rsidRDefault="005727BD" w:rsidP="00181AFE">
      <w:pPr>
        <w:pStyle w:val="TextBullet"/>
        <w:numPr>
          <w:ilvl w:val="0"/>
          <w:numId w:val="0"/>
        </w:numPr>
        <w:ind w:left="1080" w:hanging="360"/>
      </w:pPr>
    </w:p>
    <w:sectPr w:rsidR="005727BD" w:rsidRPr="00AA4306" w:rsidSect="00C07AE1">
      <w:headerReference w:type="default" r:id="rId9"/>
      <w:footerReference w:type="default" r:id="rId10"/>
      <w:pgSz w:w="12240" w:h="15840" w:code="1"/>
      <w:pgMar w:top="864" w:right="1440" w:bottom="864" w:left="1440"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6FB8" w:rsidRDefault="001E6FB8">
      <w:r>
        <w:separator/>
      </w:r>
    </w:p>
    <w:p w:rsidR="001E6FB8" w:rsidRDefault="001E6FB8"/>
  </w:endnote>
  <w:endnote w:type="continuationSeparator" w:id="0">
    <w:p w:rsidR="001E6FB8" w:rsidRDefault="001E6FB8">
      <w:r>
        <w:continuationSeparator/>
      </w:r>
    </w:p>
    <w:p w:rsidR="001E6FB8" w:rsidRDefault="001E6FB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vantGarde">
    <w:altName w:val="Century Gothic"/>
    <w:panose1 w:val="00000000000000000000"/>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5C5F" w:rsidRDefault="00605C5F" w:rsidP="00D370BB">
    <w:pPr>
      <w:pStyle w:val="Footer"/>
    </w:pPr>
    <w:r>
      <w:tab/>
      <w:t>Fire Officer I</w:t>
    </w:r>
    <w:r>
      <w:tab/>
      <w:t>Task Book</w:t>
    </w:r>
    <w:r>
      <w:br/>
      <w:t>Oklahoma State Fire Service Training</w:t>
    </w:r>
    <w:r>
      <w:tab/>
    </w:r>
    <w:r>
      <w:tab/>
      <w:t xml:space="preserve">p. </w:t>
    </w:r>
    <w:r>
      <w:fldChar w:fldCharType="begin"/>
    </w:r>
    <w:r>
      <w:instrText xml:space="preserve"> PAGE </w:instrText>
    </w:r>
    <w:r>
      <w:fldChar w:fldCharType="separate"/>
    </w:r>
    <w:r w:rsidR="00396AD5">
      <w:rPr>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6FB8" w:rsidRDefault="001E6FB8">
      <w:r>
        <w:separator/>
      </w:r>
    </w:p>
    <w:p w:rsidR="001E6FB8" w:rsidRDefault="001E6FB8"/>
  </w:footnote>
  <w:footnote w:type="continuationSeparator" w:id="0">
    <w:p w:rsidR="001E6FB8" w:rsidRDefault="001E6FB8">
      <w:r>
        <w:continuationSeparator/>
      </w:r>
    </w:p>
    <w:p w:rsidR="001E6FB8" w:rsidRDefault="001E6FB8"/>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5C5F" w:rsidRDefault="00605C5F" w:rsidP="004E3A93">
    <w:pPr>
      <w:pStyle w:val="Header"/>
      <w:tabs>
        <w:tab w:val="clear" w:pos="5040"/>
      </w:tabs>
    </w:pPr>
    <w:r w:rsidRPr="00FB63BA">
      <w:t>Fire and Emergency Services Company Officer</w:t>
    </w:r>
    <w:r>
      <w:t>, 5th</w:t>
    </w:r>
    <w:r w:rsidRPr="00F44C8D">
      <w:t xml:space="preserve"> Edition</w:t>
    </w:r>
    <w:r>
      <w:t xml:space="preserve"> </w:t>
    </w:r>
    <w:r>
      <w:tab/>
      <w:t xml:space="preserve">Organizational Structure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5.05pt;height:15.05pt" o:bullet="t">
        <v:imagedata r:id="rId1" o:title="Word Work File L_915109308"/>
      </v:shape>
    </w:pict>
  </w:numPicBullet>
  <w:abstractNum w:abstractNumId="0">
    <w:nsid w:val="FFFFFF1D"/>
    <w:multiLevelType w:val="multilevel"/>
    <w:tmpl w:val="3BB4D2B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10E3205"/>
    <w:multiLevelType w:val="hybridMultilevel"/>
    <w:tmpl w:val="D34A5BDA"/>
    <w:lvl w:ilvl="0" w:tplc="B89E0006">
      <w:start w:val="1"/>
      <w:numFmt w:val="bullet"/>
      <w:lvlText w:val=""/>
      <w:lvlJc w:val="left"/>
      <w:pPr>
        <w:tabs>
          <w:tab w:val="num" w:pos="360"/>
        </w:tabs>
        <w:ind w:left="360" w:hanging="360"/>
      </w:pPr>
      <w:rPr>
        <w:rFonts w:ascii="Symbol" w:hAnsi="Symbol" w:hint="default"/>
        <w:color w:val="auto"/>
        <w:sz w:val="20"/>
      </w:rPr>
    </w:lvl>
    <w:lvl w:ilvl="1" w:tplc="3BEE7072">
      <w:numFmt w:val="bullet"/>
      <w:lvlText w:val="-"/>
      <w:lvlJc w:val="left"/>
      <w:pPr>
        <w:tabs>
          <w:tab w:val="num" w:pos="1440"/>
        </w:tabs>
        <w:ind w:left="1440" w:hanging="360"/>
      </w:pPr>
      <w:rPr>
        <w:rFonts w:ascii="Tahoma" w:eastAsia="Times New Roman" w:hAnsi="Tahoma" w:cs="Tahoma"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1B532DD"/>
    <w:multiLevelType w:val="multilevel"/>
    <w:tmpl w:val="AB5A133C"/>
    <w:lvl w:ilvl="0">
      <w:start w:val="1"/>
      <w:numFmt w:val="upperRoman"/>
      <w:pStyle w:val="Heading1"/>
      <w:lvlText w:val="%1."/>
      <w:lvlJc w:val="left"/>
      <w:pPr>
        <w:tabs>
          <w:tab w:val="num" w:pos="3744"/>
        </w:tabs>
        <w:ind w:left="3744" w:hanging="864"/>
      </w:pPr>
      <w:rPr>
        <w:rFonts w:ascii="Tahoma" w:hAnsi="Tahoma" w:hint="default"/>
        <w:b/>
        <w:i w:val="0"/>
        <w:caps/>
        <w:sz w:val="32"/>
        <w:szCs w:val="32"/>
        <w:lang w:val="en-US" w:eastAsia="en-US" w:bidi="ar-SA"/>
      </w:rPr>
    </w:lvl>
    <w:lvl w:ilvl="1">
      <w:start w:val="1"/>
      <w:numFmt w:val="upperLetter"/>
      <w:lvlText w:val="%2."/>
      <w:lvlJc w:val="left"/>
      <w:pPr>
        <w:tabs>
          <w:tab w:val="num" w:pos="4320"/>
        </w:tabs>
        <w:ind w:left="4320" w:hanging="576"/>
      </w:pPr>
      <w:rPr>
        <w:rFonts w:ascii="Tahoma" w:hAnsi="Tahoma" w:hint="default"/>
        <w:b/>
        <w:i w:val="0"/>
        <w:sz w:val="28"/>
        <w:szCs w:val="28"/>
      </w:rPr>
    </w:lvl>
    <w:lvl w:ilvl="2">
      <w:start w:val="1"/>
      <w:numFmt w:val="decimal"/>
      <w:pStyle w:val="Heading3"/>
      <w:lvlText w:val="%3."/>
      <w:lvlJc w:val="left"/>
      <w:pPr>
        <w:tabs>
          <w:tab w:val="num" w:pos="4752"/>
        </w:tabs>
        <w:ind w:left="4752" w:hanging="432"/>
      </w:pPr>
      <w:rPr>
        <w:rFonts w:ascii="Tahoma" w:hAnsi="Tahoma" w:hint="default"/>
        <w:b w:val="0"/>
        <w:i w:val="0"/>
        <w:sz w:val="28"/>
        <w:szCs w:val="28"/>
      </w:rPr>
    </w:lvl>
    <w:lvl w:ilvl="3">
      <w:start w:val="1"/>
      <w:numFmt w:val="lowerLetter"/>
      <w:pStyle w:val="Heading4"/>
      <w:lvlText w:val="%4."/>
      <w:lvlJc w:val="left"/>
      <w:pPr>
        <w:tabs>
          <w:tab w:val="num" w:pos="5184"/>
        </w:tabs>
        <w:ind w:left="5184" w:hanging="432"/>
      </w:pPr>
      <w:rPr>
        <w:rFonts w:ascii="Tahoma" w:hAnsi="Tahoma" w:cs="Times New Roman" w:hint="default"/>
        <w:b w:val="0"/>
        <w:bCs w:val="0"/>
        <w:i w:val="0"/>
        <w:iCs w:val="0"/>
        <w:caps w:val="0"/>
        <w:smallCaps w:val="0"/>
        <w:strike w:val="0"/>
        <w:dstrike w:val="0"/>
        <w:outline w:val="0"/>
        <w:shadow w:val="0"/>
        <w:emboss w:val="0"/>
        <w:imprint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lowerRoman"/>
      <w:pStyle w:val="Heading5"/>
      <w:lvlText w:val="%5."/>
      <w:lvlJc w:val="left"/>
      <w:pPr>
        <w:tabs>
          <w:tab w:val="num" w:pos="5616"/>
        </w:tabs>
        <w:ind w:left="5616" w:hanging="432"/>
      </w:pPr>
      <w:rPr>
        <w:rFonts w:ascii="Tahoma" w:hAnsi="Tahoma" w:hint="default"/>
        <w:b w:val="0"/>
        <w:i w:val="0"/>
        <w:color w:val="auto"/>
        <w:sz w:val="28"/>
        <w:szCs w:val="28"/>
      </w:rPr>
    </w:lvl>
    <w:lvl w:ilvl="5">
      <w:start w:val="1"/>
      <w:numFmt w:val="lowerLetter"/>
      <w:pStyle w:val="Heading6"/>
      <w:lvlText w:val="(%6)"/>
      <w:lvlJc w:val="left"/>
      <w:pPr>
        <w:tabs>
          <w:tab w:val="num" w:pos="6048"/>
        </w:tabs>
        <w:ind w:left="6048" w:hanging="432"/>
      </w:pPr>
      <w:rPr>
        <w:rFonts w:ascii="Tahoma" w:hAnsi="Tahoma" w:hint="default"/>
        <w:b w:val="0"/>
        <w:i w:val="0"/>
        <w:color w:val="auto"/>
        <w:sz w:val="24"/>
        <w:szCs w:val="24"/>
      </w:rPr>
    </w:lvl>
    <w:lvl w:ilvl="6">
      <w:start w:val="1"/>
      <w:numFmt w:val="lowerRoman"/>
      <w:pStyle w:val="Heading7"/>
      <w:lvlText w:val="(%7)"/>
      <w:lvlJc w:val="left"/>
      <w:pPr>
        <w:tabs>
          <w:tab w:val="num" w:pos="6480"/>
        </w:tabs>
        <w:ind w:left="6480" w:hanging="432"/>
      </w:pPr>
      <w:rPr>
        <w:rFonts w:ascii="Tahoma" w:hAnsi="Tahoma" w:hint="default"/>
      </w:rPr>
    </w:lvl>
    <w:lvl w:ilvl="7">
      <w:start w:val="1"/>
      <w:numFmt w:val="lowerLetter"/>
      <w:pStyle w:val="Heading8"/>
      <w:lvlText w:val="(%8)"/>
      <w:lvlJc w:val="left"/>
      <w:pPr>
        <w:tabs>
          <w:tab w:val="num" w:pos="6912"/>
        </w:tabs>
        <w:ind w:left="6912" w:hanging="432"/>
      </w:pPr>
      <w:rPr>
        <w:rFonts w:ascii="Tahoma" w:hAnsi="Tahoma" w:hint="default"/>
      </w:rPr>
    </w:lvl>
    <w:lvl w:ilvl="8">
      <w:start w:val="1"/>
      <w:numFmt w:val="lowerRoman"/>
      <w:pStyle w:val="Heading9"/>
      <w:lvlText w:val="(%9)"/>
      <w:lvlJc w:val="left"/>
      <w:pPr>
        <w:tabs>
          <w:tab w:val="num" w:pos="7344"/>
        </w:tabs>
        <w:ind w:left="7344" w:hanging="432"/>
      </w:pPr>
      <w:rPr>
        <w:rFonts w:ascii="Tahoma" w:hAnsi="Tahoma" w:hint="default"/>
      </w:rPr>
    </w:lvl>
  </w:abstractNum>
  <w:abstractNum w:abstractNumId="3">
    <w:nsid w:val="07B42D85"/>
    <w:multiLevelType w:val="hybridMultilevel"/>
    <w:tmpl w:val="A2C022FA"/>
    <w:lvl w:ilvl="0" w:tplc="5D7818A0">
      <w:start w:val="1"/>
      <w:numFmt w:val="bullet"/>
      <w:pStyle w:val="NotesBullets"/>
      <w:lvlText w:val=""/>
      <w:lvlJc w:val="left"/>
      <w:pPr>
        <w:tabs>
          <w:tab w:val="num" w:pos="4305"/>
        </w:tabs>
        <w:ind w:left="4305" w:hanging="360"/>
      </w:pPr>
      <w:rPr>
        <w:rFonts w:ascii="Symbol" w:hAnsi="Symbol" w:hint="default"/>
      </w:rPr>
    </w:lvl>
    <w:lvl w:ilvl="1" w:tplc="04090003" w:tentative="1">
      <w:start w:val="1"/>
      <w:numFmt w:val="bullet"/>
      <w:lvlText w:val="o"/>
      <w:lvlJc w:val="left"/>
      <w:pPr>
        <w:tabs>
          <w:tab w:val="num" w:pos="4755"/>
        </w:tabs>
        <w:ind w:left="4755" w:hanging="360"/>
      </w:pPr>
      <w:rPr>
        <w:rFonts w:ascii="Courier New" w:hAnsi="Courier New" w:cs="Courier New" w:hint="default"/>
      </w:rPr>
    </w:lvl>
    <w:lvl w:ilvl="2" w:tplc="04090005" w:tentative="1">
      <w:start w:val="1"/>
      <w:numFmt w:val="bullet"/>
      <w:lvlText w:val=""/>
      <w:lvlJc w:val="left"/>
      <w:pPr>
        <w:tabs>
          <w:tab w:val="num" w:pos="5475"/>
        </w:tabs>
        <w:ind w:left="5475" w:hanging="360"/>
      </w:pPr>
      <w:rPr>
        <w:rFonts w:ascii="Wingdings" w:hAnsi="Wingdings" w:hint="default"/>
      </w:rPr>
    </w:lvl>
    <w:lvl w:ilvl="3" w:tplc="04090001" w:tentative="1">
      <w:start w:val="1"/>
      <w:numFmt w:val="bullet"/>
      <w:lvlText w:val=""/>
      <w:lvlJc w:val="left"/>
      <w:pPr>
        <w:tabs>
          <w:tab w:val="num" w:pos="6195"/>
        </w:tabs>
        <w:ind w:left="6195" w:hanging="360"/>
      </w:pPr>
      <w:rPr>
        <w:rFonts w:ascii="Symbol" w:hAnsi="Symbol" w:hint="default"/>
      </w:rPr>
    </w:lvl>
    <w:lvl w:ilvl="4" w:tplc="04090003" w:tentative="1">
      <w:start w:val="1"/>
      <w:numFmt w:val="bullet"/>
      <w:lvlText w:val="o"/>
      <w:lvlJc w:val="left"/>
      <w:pPr>
        <w:tabs>
          <w:tab w:val="num" w:pos="6915"/>
        </w:tabs>
        <w:ind w:left="6915" w:hanging="360"/>
      </w:pPr>
      <w:rPr>
        <w:rFonts w:ascii="Courier New" w:hAnsi="Courier New" w:cs="Courier New" w:hint="default"/>
      </w:rPr>
    </w:lvl>
    <w:lvl w:ilvl="5" w:tplc="04090005" w:tentative="1">
      <w:start w:val="1"/>
      <w:numFmt w:val="bullet"/>
      <w:lvlText w:val=""/>
      <w:lvlJc w:val="left"/>
      <w:pPr>
        <w:tabs>
          <w:tab w:val="num" w:pos="7635"/>
        </w:tabs>
        <w:ind w:left="7635" w:hanging="360"/>
      </w:pPr>
      <w:rPr>
        <w:rFonts w:ascii="Wingdings" w:hAnsi="Wingdings" w:hint="default"/>
      </w:rPr>
    </w:lvl>
    <w:lvl w:ilvl="6" w:tplc="04090001" w:tentative="1">
      <w:start w:val="1"/>
      <w:numFmt w:val="bullet"/>
      <w:lvlText w:val=""/>
      <w:lvlJc w:val="left"/>
      <w:pPr>
        <w:tabs>
          <w:tab w:val="num" w:pos="8355"/>
        </w:tabs>
        <w:ind w:left="8355" w:hanging="360"/>
      </w:pPr>
      <w:rPr>
        <w:rFonts w:ascii="Symbol" w:hAnsi="Symbol" w:hint="default"/>
      </w:rPr>
    </w:lvl>
    <w:lvl w:ilvl="7" w:tplc="04090003" w:tentative="1">
      <w:start w:val="1"/>
      <w:numFmt w:val="bullet"/>
      <w:lvlText w:val="o"/>
      <w:lvlJc w:val="left"/>
      <w:pPr>
        <w:tabs>
          <w:tab w:val="num" w:pos="9075"/>
        </w:tabs>
        <w:ind w:left="9075" w:hanging="360"/>
      </w:pPr>
      <w:rPr>
        <w:rFonts w:ascii="Courier New" w:hAnsi="Courier New" w:cs="Courier New" w:hint="default"/>
      </w:rPr>
    </w:lvl>
    <w:lvl w:ilvl="8" w:tplc="04090005" w:tentative="1">
      <w:start w:val="1"/>
      <w:numFmt w:val="bullet"/>
      <w:lvlText w:val=""/>
      <w:lvlJc w:val="left"/>
      <w:pPr>
        <w:tabs>
          <w:tab w:val="num" w:pos="9795"/>
        </w:tabs>
        <w:ind w:left="9795" w:hanging="360"/>
      </w:pPr>
      <w:rPr>
        <w:rFonts w:ascii="Wingdings" w:hAnsi="Wingdings" w:hint="default"/>
      </w:rPr>
    </w:lvl>
  </w:abstractNum>
  <w:abstractNum w:abstractNumId="4">
    <w:nsid w:val="185D53AD"/>
    <w:multiLevelType w:val="hybridMultilevel"/>
    <w:tmpl w:val="AF80450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1B024600"/>
    <w:multiLevelType w:val="multilevel"/>
    <w:tmpl w:val="04090023"/>
    <w:styleLink w:val="ArticleSection"/>
    <w:lvl w:ilvl="0">
      <w:start w:val="1"/>
      <w:numFmt w:val="upperRoman"/>
      <w:lvlText w:val="Article %1."/>
      <w:lvlJc w:val="left"/>
      <w:pPr>
        <w:tabs>
          <w:tab w:val="num" w:pos="180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6">
    <w:nsid w:val="29915B23"/>
    <w:multiLevelType w:val="hybridMultilevel"/>
    <w:tmpl w:val="49C69C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A267F62"/>
    <w:multiLevelType w:val="hybridMultilevel"/>
    <w:tmpl w:val="33581E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B10022F"/>
    <w:multiLevelType w:val="hybridMultilevel"/>
    <w:tmpl w:val="C44E82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EFA1EB0"/>
    <w:multiLevelType w:val="hybridMultilevel"/>
    <w:tmpl w:val="11625BB6"/>
    <w:lvl w:ilvl="0" w:tplc="B95EE2F0">
      <w:start w:val="1"/>
      <w:numFmt w:val="bullet"/>
      <w:pStyle w:val="Text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0F76C85"/>
    <w:multiLevelType w:val="multilevel"/>
    <w:tmpl w:val="342AA35C"/>
    <w:styleLink w:val="StyleOutlinenumbered"/>
    <w:lvl w:ilvl="0">
      <w:start w:val="1"/>
      <w:numFmt w:val="decimal"/>
      <w:lvlText w:val="%1."/>
      <w:lvlJc w:val="left"/>
      <w:pPr>
        <w:tabs>
          <w:tab w:val="num" w:pos="360"/>
        </w:tabs>
        <w:ind w:left="360" w:hanging="360"/>
      </w:pPr>
      <w:rPr>
        <w:rFonts w:hint="default"/>
        <w:sz w:val="28"/>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11">
    <w:nsid w:val="528A41E5"/>
    <w:multiLevelType w:val="hybridMultilevel"/>
    <w:tmpl w:val="4E86CB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67A5BCB"/>
    <w:multiLevelType w:val="hybridMultilevel"/>
    <w:tmpl w:val="6512FF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8B54FE9"/>
    <w:multiLevelType w:val="hybridMultilevel"/>
    <w:tmpl w:val="AC7CC054"/>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9E913E1"/>
    <w:multiLevelType w:val="hybridMultilevel"/>
    <w:tmpl w:val="CB840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343453B"/>
    <w:multiLevelType w:val="hybridMultilevel"/>
    <w:tmpl w:val="40FEC1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3754EB0"/>
    <w:multiLevelType w:val="hybridMultilevel"/>
    <w:tmpl w:val="D138E09E"/>
    <w:lvl w:ilvl="0" w:tplc="30B4C83A">
      <w:numFmt w:val="bullet"/>
      <w:lvlText w:val="-"/>
      <w:lvlJc w:val="left"/>
      <w:pPr>
        <w:tabs>
          <w:tab w:val="num" w:pos="3240"/>
        </w:tabs>
        <w:ind w:left="3240" w:hanging="360"/>
      </w:pPr>
      <w:rPr>
        <w:rFonts w:ascii="Tahoma" w:eastAsia="Times New Roman" w:hAnsi="Tahoma" w:cs="Tahoma" w:hint="default"/>
      </w:rPr>
    </w:lvl>
    <w:lvl w:ilvl="1" w:tplc="04090003" w:tentative="1">
      <w:start w:val="1"/>
      <w:numFmt w:val="bullet"/>
      <w:lvlText w:val="o"/>
      <w:lvlJc w:val="left"/>
      <w:pPr>
        <w:tabs>
          <w:tab w:val="num" w:pos="3960"/>
        </w:tabs>
        <w:ind w:left="3960" w:hanging="360"/>
      </w:pPr>
      <w:rPr>
        <w:rFonts w:ascii="Courier New" w:hAnsi="Courier New" w:cs="Courier New" w:hint="default"/>
      </w:rPr>
    </w:lvl>
    <w:lvl w:ilvl="2" w:tplc="04090005" w:tentative="1">
      <w:start w:val="1"/>
      <w:numFmt w:val="bullet"/>
      <w:lvlText w:val=""/>
      <w:lvlJc w:val="left"/>
      <w:pPr>
        <w:tabs>
          <w:tab w:val="num" w:pos="4680"/>
        </w:tabs>
        <w:ind w:left="4680" w:hanging="360"/>
      </w:pPr>
      <w:rPr>
        <w:rFonts w:ascii="Wingdings" w:hAnsi="Wingdings" w:hint="default"/>
      </w:rPr>
    </w:lvl>
    <w:lvl w:ilvl="3" w:tplc="04090001" w:tentative="1">
      <w:start w:val="1"/>
      <w:numFmt w:val="bullet"/>
      <w:lvlText w:val=""/>
      <w:lvlJc w:val="left"/>
      <w:pPr>
        <w:tabs>
          <w:tab w:val="num" w:pos="5400"/>
        </w:tabs>
        <w:ind w:left="5400" w:hanging="360"/>
      </w:pPr>
      <w:rPr>
        <w:rFonts w:ascii="Symbol" w:hAnsi="Symbol" w:hint="default"/>
      </w:rPr>
    </w:lvl>
    <w:lvl w:ilvl="4" w:tplc="04090003" w:tentative="1">
      <w:start w:val="1"/>
      <w:numFmt w:val="bullet"/>
      <w:lvlText w:val="o"/>
      <w:lvlJc w:val="left"/>
      <w:pPr>
        <w:tabs>
          <w:tab w:val="num" w:pos="6120"/>
        </w:tabs>
        <w:ind w:left="6120" w:hanging="360"/>
      </w:pPr>
      <w:rPr>
        <w:rFonts w:ascii="Courier New" w:hAnsi="Courier New" w:cs="Courier New" w:hint="default"/>
      </w:rPr>
    </w:lvl>
    <w:lvl w:ilvl="5" w:tplc="04090005" w:tentative="1">
      <w:start w:val="1"/>
      <w:numFmt w:val="bullet"/>
      <w:lvlText w:val=""/>
      <w:lvlJc w:val="left"/>
      <w:pPr>
        <w:tabs>
          <w:tab w:val="num" w:pos="6840"/>
        </w:tabs>
        <w:ind w:left="6840" w:hanging="360"/>
      </w:pPr>
      <w:rPr>
        <w:rFonts w:ascii="Wingdings" w:hAnsi="Wingdings" w:hint="default"/>
      </w:rPr>
    </w:lvl>
    <w:lvl w:ilvl="6" w:tplc="04090001" w:tentative="1">
      <w:start w:val="1"/>
      <w:numFmt w:val="bullet"/>
      <w:lvlText w:val=""/>
      <w:lvlJc w:val="left"/>
      <w:pPr>
        <w:tabs>
          <w:tab w:val="num" w:pos="7560"/>
        </w:tabs>
        <w:ind w:left="7560" w:hanging="360"/>
      </w:pPr>
      <w:rPr>
        <w:rFonts w:ascii="Symbol" w:hAnsi="Symbol" w:hint="default"/>
      </w:rPr>
    </w:lvl>
    <w:lvl w:ilvl="7" w:tplc="04090003" w:tentative="1">
      <w:start w:val="1"/>
      <w:numFmt w:val="bullet"/>
      <w:lvlText w:val="o"/>
      <w:lvlJc w:val="left"/>
      <w:pPr>
        <w:tabs>
          <w:tab w:val="num" w:pos="8280"/>
        </w:tabs>
        <w:ind w:left="8280" w:hanging="360"/>
      </w:pPr>
      <w:rPr>
        <w:rFonts w:ascii="Courier New" w:hAnsi="Courier New" w:cs="Courier New" w:hint="default"/>
      </w:rPr>
    </w:lvl>
    <w:lvl w:ilvl="8" w:tplc="04090005" w:tentative="1">
      <w:start w:val="1"/>
      <w:numFmt w:val="bullet"/>
      <w:lvlText w:val=""/>
      <w:lvlJc w:val="left"/>
      <w:pPr>
        <w:tabs>
          <w:tab w:val="num" w:pos="9000"/>
        </w:tabs>
        <w:ind w:left="9000" w:hanging="360"/>
      </w:pPr>
      <w:rPr>
        <w:rFonts w:ascii="Wingdings" w:hAnsi="Wingdings" w:hint="default"/>
      </w:rPr>
    </w:lvl>
  </w:abstractNum>
  <w:abstractNum w:abstractNumId="17">
    <w:nsid w:val="77524594"/>
    <w:multiLevelType w:val="hybridMultilevel"/>
    <w:tmpl w:val="27F423EA"/>
    <w:lvl w:ilvl="0" w:tplc="3EDAA5C6">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num>
  <w:num w:numId="16">
    <w:abstractNumId w:val="1"/>
  </w:num>
  <w:num w:numId="17">
    <w:abstractNumId w:val="2"/>
  </w:num>
  <w:num w:numId="18">
    <w:abstractNumId w:val="3"/>
  </w:num>
  <w:num w:numId="19">
    <w:abstractNumId w:val="10"/>
  </w:num>
  <w:num w:numId="2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6"/>
  </w:num>
  <w:num w:numId="2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
  </w:num>
  <w:num w:numId="31">
    <w:abstractNumId w:val="11"/>
  </w:num>
  <w:num w:numId="32">
    <w:abstractNumId w:val="15"/>
  </w:num>
  <w:num w:numId="33">
    <w:abstractNumId w:val="7"/>
  </w:num>
  <w:num w:numId="34">
    <w:abstractNumId w:val="14"/>
  </w:num>
  <w:num w:numId="35">
    <w:abstractNumId w:val="17"/>
  </w:num>
  <w:num w:numId="36">
    <w:abstractNumId w:val="6"/>
  </w:num>
  <w:num w:numId="37">
    <w:abstractNumId w:val="12"/>
  </w:num>
  <w:num w:numId="38">
    <w:abstractNumId w:val="8"/>
  </w:num>
  <w:num w:numId="39">
    <w:abstractNumId w:val="9"/>
  </w:num>
  <w:num w:numId="40">
    <w:abstractNumId w:val="4"/>
  </w:num>
  <w:num w:numId="41">
    <w:abstractNumId w:val="0"/>
  </w:num>
  <w:num w:numId="42">
    <w:abstractNumId w:val="13"/>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4"/>
  <w:hideSpellingErrors/>
  <w:hideGrammaticalErrors/>
  <w:activeWritingStyle w:appName="MSWord" w:lang="en-US" w:vendorID="64" w:dllVersion="131078" w:nlCheck="1" w:checkStyle="1"/>
  <w:activeWritingStyle w:appName="MSWord" w:lang="fr-FR" w:vendorID="64" w:dllVersion="131078" w:nlCheck="1" w:checkStyle="1"/>
  <w:attachedTemplate r:id="rId1"/>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71"/>
  <w:displayVerticalDrawingGridEvery w:val="2"/>
  <w:noPunctuationKerning/>
  <w:characterSpacingControl w:val="doNotCompress"/>
  <w:hdrShapeDefaults>
    <o:shapedefaults v:ext="edit" spidmax="2049" style="mso-position-horizontal-relative:page" o:allowincell="f" fill="f" fillcolor="white">
      <v:fill color="white" on="f"/>
      <v:stroke weight=".5pt"/>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4C8D"/>
    <w:rsid w:val="00000E9A"/>
    <w:rsid w:val="00001A16"/>
    <w:rsid w:val="00001D3C"/>
    <w:rsid w:val="0000201B"/>
    <w:rsid w:val="000020D4"/>
    <w:rsid w:val="0000263C"/>
    <w:rsid w:val="00003D2C"/>
    <w:rsid w:val="0000538A"/>
    <w:rsid w:val="00006A48"/>
    <w:rsid w:val="00006B19"/>
    <w:rsid w:val="00010FB1"/>
    <w:rsid w:val="0001283F"/>
    <w:rsid w:val="000139F6"/>
    <w:rsid w:val="0001793C"/>
    <w:rsid w:val="00022197"/>
    <w:rsid w:val="0002382E"/>
    <w:rsid w:val="00024307"/>
    <w:rsid w:val="00031EC5"/>
    <w:rsid w:val="00032120"/>
    <w:rsid w:val="00033627"/>
    <w:rsid w:val="00041F78"/>
    <w:rsid w:val="00046946"/>
    <w:rsid w:val="00050432"/>
    <w:rsid w:val="00050B50"/>
    <w:rsid w:val="00052C26"/>
    <w:rsid w:val="00052E8C"/>
    <w:rsid w:val="000577ED"/>
    <w:rsid w:val="00061BB9"/>
    <w:rsid w:val="0006220E"/>
    <w:rsid w:val="00065A8E"/>
    <w:rsid w:val="00065F78"/>
    <w:rsid w:val="000701B9"/>
    <w:rsid w:val="00071354"/>
    <w:rsid w:val="00073DDC"/>
    <w:rsid w:val="00074321"/>
    <w:rsid w:val="00075CE3"/>
    <w:rsid w:val="0008028B"/>
    <w:rsid w:val="00080A93"/>
    <w:rsid w:val="000814D0"/>
    <w:rsid w:val="000821DA"/>
    <w:rsid w:val="000832B0"/>
    <w:rsid w:val="0008421D"/>
    <w:rsid w:val="00096F7C"/>
    <w:rsid w:val="000A07EC"/>
    <w:rsid w:val="000A21B2"/>
    <w:rsid w:val="000A4C5C"/>
    <w:rsid w:val="000A73B6"/>
    <w:rsid w:val="000B1332"/>
    <w:rsid w:val="000B18EB"/>
    <w:rsid w:val="000B4144"/>
    <w:rsid w:val="000B7434"/>
    <w:rsid w:val="000B7FDB"/>
    <w:rsid w:val="000C1C5E"/>
    <w:rsid w:val="000C311D"/>
    <w:rsid w:val="000C3AB7"/>
    <w:rsid w:val="000C4857"/>
    <w:rsid w:val="000C4DF8"/>
    <w:rsid w:val="000C5D6B"/>
    <w:rsid w:val="000C66E9"/>
    <w:rsid w:val="000D2D02"/>
    <w:rsid w:val="000D44A2"/>
    <w:rsid w:val="000D5D14"/>
    <w:rsid w:val="000D6D89"/>
    <w:rsid w:val="000E2B01"/>
    <w:rsid w:val="000E33DB"/>
    <w:rsid w:val="000E4418"/>
    <w:rsid w:val="000E588C"/>
    <w:rsid w:val="000E6050"/>
    <w:rsid w:val="000E7E54"/>
    <w:rsid w:val="000F0143"/>
    <w:rsid w:val="000F04F1"/>
    <w:rsid w:val="000F4F25"/>
    <w:rsid w:val="000F75B6"/>
    <w:rsid w:val="00100C73"/>
    <w:rsid w:val="00104BDC"/>
    <w:rsid w:val="00105D2B"/>
    <w:rsid w:val="0011023C"/>
    <w:rsid w:val="00112080"/>
    <w:rsid w:val="00112442"/>
    <w:rsid w:val="00112809"/>
    <w:rsid w:val="0011539C"/>
    <w:rsid w:val="00116A8E"/>
    <w:rsid w:val="00116F39"/>
    <w:rsid w:val="00120B81"/>
    <w:rsid w:val="00121D8B"/>
    <w:rsid w:val="001232A3"/>
    <w:rsid w:val="001240D3"/>
    <w:rsid w:val="00124BA1"/>
    <w:rsid w:val="00125D3C"/>
    <w:rsid w:val="00131F62"/>
    <w:rsid w:val="00136608"/>
    <w:rsid w:val="00140C0A"/>
    <w:rsid w:val="00144D18"/>
    <w:rsid w:val="001450BA"/>
    <w:rsid w:val="0014597F"/>
    <w:rsid w:val="00146FC0"/>
    <w:rsid w:val="00154C1D"/>
    <w:rsid w:val="00160143"/>
    <w:rsid w:val="00160438"/>
    <w:rsid w:val="00161344"/>
    <w:rsid w:val="0016170E"/>
    <w:rsid w:val="00162B5E"/>
    <w:rsid w:val="00163B0E"/>
    <w:rsid w:val="00164E23"/>
    <w:rsid w:val="00166E9B"/>
    <w:rsid w:val="001673BF"/>
    <w:rsid w:val="0017030C"/>
    <w:rsid w:val="001705E5"/>
    <w:rsid w:val="00173B38"/>
    <w:rsid w:val="00175892"/>
    <w:rsid w:val="001763AE"/>
    <w:rsid w:val="00176D8E"/>
    <w:rsid w:val="00177316"/>
    <w:rsid w:val="001806D5"/>
    <w:rsid w:val="00180FD8"/>
    <w:rsid w:val="00181AFE"/>
    <w:rsid w:val="00183355"/>
    <w:rsid w:val="00185CA8"/>
    <w:rsid w:val="001902A1"/>
    <w:rsid w:val="001A036D"/>
    <w:rsid w:val="001A0CAA"/>
    <w:rsid w:val="001A1B93"/>
    <w:rsid w:val="001A2106"/>
    <w:rsid w:val="001A30F9"/>
    <w:rsid w:val="001A4001"/>
    <w:rsid w:val="001A62AF"/>
    <w:rsid w:val="001B19C7"/>
    <w:rsid w:val="001B3AF8"/>
    <w:rsid w:val="001B3FEB"/>
    <w:rsid w:val="001B6CFD"/>
    <w:rsid w:val="001B7D84"/>
    <w:rsid w:val="001C01B8"/>
    <w:rsid w:val="001C0963"/>
    <w:rsid w:val="001C5EE9"/>
    <w:rsid w:val="001C633D"/>
    <w:rsid w:val="001D139F"/>
    <w:rsid w:val="001D1A81"/>
    <w:rsid w:val="001D2D02"/>
    <w:rsid w:val="001D2D49"/>
    <w:rsid w:val="001D47D5"/>
    <w:rsid w:val="001D73F0"/>
    <w:rsid w:val="001E169F"/>
    <w:rsid w:val="001E2693"/>
    <w:rsid w:val="001E4DD6"/>
    <w:rsid w:val="001E60CE"/>
    <w:rsid w:val="001E6FB8"/>
    <w:rsid w:val="001E7777"/>
    <w:rsid w:val="001F0313"/>
    <w:rsid w:val="001F2547"/>
    <w:rsid w:val="001F2EE2"/>
    <w:rsid w:val="002017E8"/>
    <w:rsid w:val="00202013"/>
    <w:rsid w:val="00202967"/>
    <w:rsid w:val="00202D3D"/>
    <w:rsid w:val="00204185"/>
    <w:rsid w:val="002066BD"/>
    <w:rsid w:val="0020698C"/>
    <w:rsid w:val="002072C3"/>
    <w:rsid w:val="00207970"/>
    <w:rsid w:val="00207D86"/>
    <w:rsid w:val="002112D1"/>
    <w:rsid w:val="0021348F"/>
    <w:rsid w:val="002135C9"/>
    <w:rsid w:val="002144CB"/>
    <w:rsid w:val="00224F8D"/>
    <w:rsid w:val="002256BA"/>
    <w:rsid w:val="00226842"/>
    <w:rsid w:val="00226B68"/>
    <w:rsid w:val="00234140"/>
    <w:rsid w:val="00234C0A"/>
    <w:rsid w:val="00235711"/>
    <w:rsid w:val="00235757"/>
    <w:rsid w:val="00235799"/>
    <w:rsid w:val="002376D1"/>
    <w:rsid w:val="00237BCC"/>
    <w:rsid w:val="00241F20"/>
    <w:rsid w:val="00242435"/>
    <w:rsid w:val="002427AE"/>
    <w:rsid w:val="00242DB3"/>
    <w:rsid w:val="0024776F"/>
    <w:rsid w:val="002511B1"/>
    <w:rsid w:val="0025193E"/>
    <w:rsid w:val="00253A3B"/>
    <w:rsid w:val="00254068"/>
    <w:rsid w:val="00256709"/>
    <w:rsid w:val="00263AE6"/>
    <w:rsid w:val="00265BBB"/>
    <w:rsid w:val="002672BC"/>
    <w:rsid w:val="00271A4F"/>
    <w:rsid w:val="00271BA3"/>
    <w:rsid w:val="00271C6E"/>
    <w:rsid w:val="00272E45"/>
    <w:rsid w:val="00275FB4"/>
    <w:rsid w:val="00276189"/>
    <w:rsid w:val="0028004D"/>
    <w:rsid w:val="0028021E"/>
    <w:rsid w:val="00280B4E"/>
    <w:rsid w:val="00281046"/>
    <w:rsid w:val="00281DC8"/>
    <w:rsid w:val="00282767"/>
    <w:rsid w:val="00283DCC"/>
    <w:rsid w:val="00285122"/>
    <w:rsid w:val="00285B5D"/>
    <w:rsid w:val="00285D0C"/>
    <w:rsid w:val="002862BF"/>
    <w:rsid w:val="00291383"/>
    <w:rsid w:val="002943F8"/>
    <w:rsid w:val="002A5370"/>
    <w:rsid w:val="002A56CE"/>
    <w:rsid w:val="002A600E"/>
    <w:rsid w:val="002A7170"/>
    <w:rsid w:val="002B0099"/>
    <w:rsid w:val="002B4EC5"/>
    <w:rsid w:val="002B53A5"/>
    <w:rsid w:val="002B65F7"/>
    <w:rsid w:val="002B745D"/>
    <w:rsid w:val="002B7C2E"/>
    <w:rsid w:val="002C14AC"/>
    <w:rsid w:val="002C2710"/>
    <w:rsid w:val="002C3A2D"/>
    <w:rsid w:val="002C6E8F"/>
    <w:rsid w:val="002D3CF4"/>
    <w:rsid w:val="002D444A"/>
    <w:rsid w:val="002D5B0D"/>
    <w:rsid w:val="002E170A"/>
    <w:rsid w:val="002E3B6A"/>
    <w:rsid w:val="002E4C65"/>
    <w:rsid w:val="002E6887"/>
    <w:rsid w:val="002F244F"/>
    <w:rsid w:val="002F2BA6"/>
    <w:rsid w:val="002F3D5A"/>
    <w:rsid w:val="002F6217"/>
    <w:rsid w:val="002F7B4E"/>
    <w:rsid w:val="002F7D1E"/>
    <w:rsid w:val="003006DE"/>
    <w:rsid w:val="00300CC1"/>
    <w:rsid w:val="00301465"/>
    <w:rsid w:val="003017E7"/>
    <w:rsid w:val="00301F82"/>
    <w:rsid w:val="003035C6"/>
    <w:rsid w:val="00304D40"/>
    <w:rsid w:val="003057B5"/>
    <w:rsid w:val="00306D39"/>
    <w:rsid w:val="00310038"/>
    <w:rsid w:val="00312341"/>
    <w:rsid w:val="00314C78"/>
    <w:rsid w:val="00316094"/>
    <w:rsid w:val="00317D6D"/>
    <w:rsid w:val="003264D3"/>
    <w:rsid w:val="00334B84"/>
    <w:rsid w:val="00341475"/>
    <w:rsid w:val="003428DB"/>
    <w:rsid w:val="00343D77"/>
    <w:rsid w:val="003450BE"/>
    <w:rsid w:val="00350E5D"/>
    <w:rsid w:val="00351616"/>
    <w:rsid w:val="00351B32"/>
    <w:rsid w:val="00352391"/>
    <w:rsid w:val="003529BA"/>
    <w:rsid w:val="0035343B"/>
    <w:rsid w:val="0035531A"/>
    <w:rsid w:val="003609F5"/>
    <w:rsid w:val="00360AE8"/>
    <w:rsid w:val="00361833"/>
    <w:rsid w:val="00361844"/>
    <w:rsid w:val="003618E7"/>
    <w:rsid w:val="00362B3B"/>
    <w:rsid w:val="0036305A"/>
    <w:rsid w:val="0036430B"/>
    <w:rsid w:val="0036443C"/>
    <w:rsid w:val="00367DE6"/>
    <w:rsid w:val="003706FB"/>
    <w:rsid w:val="00371DC0"/>
    <w:rsid w:val="003740CD"/>
    <w:rsid w:val="00374BD5"/>
    <w:rsid w:val="00376735"/>
    <w:rsid w:val="003807AC"/>
    <w:rsid w:val="0038152D"/>
    <w:rsid w:val="00383A11"/>
    <w:rsid w:val="003933BE"/>
    <w:rsid w:val="00393412"/>
    <w:rsid w:val="00394570"/>
    <w:rsid w:val="003960ED"/>
    <w:rsid w:val="00396AD5"/>
    <w:rsid w:val="003A2E3C"/>
    <w:rsid w:val="003A3EB4"/>
    <w:rsid w:val="003A6C66"/>
    <w:rsid w:val="003B08A7"/>
    <w:rsid w:val="003B2010"/>
    <w:rsid w:val="003B358C"/>
    <w:rsid w:val="003B40E9"/>
    <w:rsid w:val="003B5B46"/>
    <w:rsid w:val="003C0634"/>
    <w:rsid w:val="003C1D0D"/>
    <w:rsid w:val="003C381A"/>
    <w:rsid w:val="003C3D6E"/>
    <w:rsid w:val="003C3E97"/>
    <w:rsid w:val="003C551B"/>
    <w:rsid w:val="003C5E0A"/>
    <w:rsid w:val="003D004E"/>
    <w:rsid w:val="003D0871"/>
    <w:rsid w:val="003D270B"/>
    <w:rsid w:val="003D32B5"/>
    <w:rsid w:val="003E0373"/>
    <w:rsid w:val="003E20A0"/>
    <w:rsid w:val="003E3543"/>
    <w:rsid w:val="003E59A8"/>
    <w:rsid w:val="003E5C33"/>
    <w:rsid w:val="003E6C30"/>
    <w:rsid w:val="003F179C"/>
    <w:rsid w:val="003F19F0"/>
    <w:rsid w:val="003F29F5"/>
    <w:rsid w:val="003F34DD"/>
    <w:rsid w:val="00400466"/>
    <w:rsid w:val="00401B8F"/>
    <w:rsid w:val="004021C0"/>
    <w:rsid w:val="004039E3"/>
    <w:rsid w:val="00404E6B"/>
    <w:rsid w:val="00405F55"/>
    <w:rsid w:val="0040706A"/>
    <w:rsid w:val="00407540"/>
    <w:rsid w:val="00407931"/>
    <w:rsid w:val="004132DD"/>
    <w:rsid w:val="00415D43"/>
    <w:rsid w:val="0041638B"/>
    <w:rsid w:val="004210A9"/>
    <w:rsid w:val="00423DE3"/>
    <w:rsid w:val="00424640"/>
    <w:rsid w:val="00426A6E"/>
    <w:rsid w:val="00426EAA"/>
    <w:rsid w:val="0043318C"/>
    <w:rsid w:val="00433BD8"/>
    <w:rsid w:val="00433F23"/>
    <w:rsid w:val="00434C5F"/>
    <w:rsid w:val="00435F4E"/>
    <w:rsid w:val="00436B8E"/>
    <w:rsid w:val="0043715C"/>
    <w:rsid w:val="00440B85"/>
    <w:rsid w:val="00442F60"/>
    <w:rsid w:val="0044614D"/>
    <w:rsid w:val="00446F98"/>
    <w:rsid w:val="00447721"/>
    <w:rsid w:val="00447A8B"/>
    <w:rsid w:val="00447EDA"/>
    <w:rsid w:val="00451A15"/>
    <w:rsid w:val="004559F3"/>
    <w:rsid w:val="0046068D"/>
    <w:rsid w:val="00462201"/>
    <w:rsid w:val="00462493"/>
    <w:rsid w:val="004638CF"/>
    <w:rsid w:val="00464650"/>
    <w:rsid w:val="00475F3B"/>
    <w:rsid w:val="00483C5D"/>
    <w:rsid w:val="00486FA4"/>
    <w:rsid w:val="0049002F"/>
    <w:rsid w:val="00496341"/>
    <w:rsid w:val="004A150E"/>
    <w:rsid w:val="004A21F0"/>
    <w:rsid w:val="004A22F6"/>
    <w:rsid w:val="004A261F"/>
    <w:rsid w:val="004A279B"/>
    <w:rsid w:val="004A2942"/>
    <w:rsid w:val="004A32BC"/>
    <w:rsid w:val="004A4463"/>
    <w:rsid w:val="004A543D"/>
    <w:rsid w:val="004A76CD"/>
    <w:rsid w:val="004B0E46"/>
    <w:rsid w:val="004B301B"/>
    <w:rsid w:val="004B6241"/>
    <w:rsid w:val="004B74A8"/>
    <w:rsid w:val="004C29C7"/>
    <w:rsid w:val="004C4AE7"/>
    <w:rsid w:val="004C5292"/>
    <w:rsid w:val="004C71A4"/>
    <w:rsid w:val="004D392B"/>
    <w:rsid w:val="004D4B66"/>
    <w:rsid w:val="004D4B97"/>
    <w:rsid w:val="004D5794"/>
    <w:rsid w:val="004D6082"/>
    <w:rsid w:val="004D6917"/>
    <w:rsid w:val="004E0477"/>
    <w:rsid w:val="004E3A93"/>
    <w:rsid w:val="004E45F3"/>
    <w:rsid w:val="004E50F5"/>
    <w:rsid w:val="004E6653"/>
    <w:rsid w:val="004E7333"/>
    <w:rsid w:val="004F17E7"/>
    <w:rsid w:val="004F1E06"/>
    <w:rsid w:val="004F2A5B"/>
    <w:rsid w:val="004F2D63"/>
    <w:rsid w:val="004F3471"/>
    <w:rsid w:val="004F4A42"/>
    <w:rsid w:val="004F57B7"/>
    <w:rsid w:val="00501D4C"/>
    <w:rsid w:val="005032AB"/>
    <w:rsid w:val="00503B91"/>
    <w:rsid w:val="00510021"/>
    <w:rsid w:val="00510A60"/>
    <w:rsid w:val="005160E8"/>
    <w:rsid w:val="00517BEC"/>
    <w:rsid w:val="00524B23"/>
    <w:rsid w:val="00530D29"/>
    <w:rsid w:val="00533F16"/>
    <w:rsid w:val="0053469C"/>
    <w:rsid w:val="00534843"/>
    <w:rsid w:val="00534E0F"/>
    <w:rsid w:val="00537634"/>
    <w:rsid w:val="005376D6"/>
    <w:rsid w:val="00547430"/>
    <w:rsid w:val="005517BC"/>
    <w:rsid w:val="00554065"/>
    <w:rsid w:val="00557AC5"/>
    <w:rsid w:val="00560D42"/>
    <w:rsid w:val="00564E2D"/>
    <w:rsid w:val="00567762"/>
    <w:rsid w:val="005707F0"/>
    <w:rsid w:val="005727BD"/>
    <w:rsid w:val="005727F7"/>
    <w:rsid w:val="0057322B"/>
    <w:rsid w:val="005763F5"/>
    <w:rsid w:val="005775B3"/>
    <w:rsid w:val="00577DB1"/>
    <w:rsid w:val="005812C2"/>
    <w:rsid w:val="0058292A"/>
    <w:rsid w:val="00582AE0"/>
    <w:rsid w:val="00582DD7"/>
    <w:rsid w:val="00583396"/>
    <w:rsid w:val="00583DA5"/>
    <w:rsid w:val="00584EED"/>
    <w:rsid w:val="00587B8B"/>
    <w:rsid w:val="0059238A"/>
    <w:rsid w:val="00594BE3"/>
    <w:rsid w:val="005965CD"/>
    <w:rsid w:val="0059669B"/>
    <w:rsid w:val="005968D1"/>
    <w:rsid w:val="00596ED3"/>
    <w:rsid w:val="005A1C95"/>
    <w:rsid w:val="005A34EC"/>
    <w:rsid w:val="005A4674"/>
    <w:rsid w:val="005B0B11"/>
    <w:rsid w:val="005B0C4C"/>
    <w:rsid w:val="005B1ADE"/>
    <w:rsid w:val="005B1E0E"/>
    <w:rsid w:val="005B395A"/>
    <w:rsid w:val="005B5F4C"/>
    <w:rsid w:val="005B659D"/>
    <w:rsid w:val="005B687B"/>
    <w:rsid w:val="005C33CD"/>
    <w:rsid w:val="005C351A"/>
    <w:rsid w:val="005C3BDD"/>
    <w:rsid w:val="005C4362"/>
    <w:rsid w:val="005D0259"/>
    <w:rsid w:val="005D0DDF"/>
    <w:rsid w:val="005D25EA"/>
    <w:rsid w:val="005D4449"/>
    <w:rsid w:val="005D4DC0"/>
    <w:rsid w:val="005D573D"/>
    <w:rsid w:val="005E2901"/>
    <w:rsid w:val="005E42BC"/>
    <w:rsid w:val="005F1D31"/>
    <w:rsid w:val="005F1F9D"/>
    <w:rsid w:val="005F3240"/>
    <w:rsid w:val="005F3307"/>
    <w:rsid w:val="005F529E"/>
    <w:rsid w:val="00602CE5"/>
    <w:rsid w:val="00605C5F"/>
    <w:rsid w:val="00605E59"/>
    <w:rsid w:val="00606796"/>
    <w:rsid w:val="006111B4"/>
    <w:rsid w:val="00611A2F"/>
    <w:rsid w:val="0061421D"/>
    <w:rsid w:val="00621249"/>
    <w:rsid w:val="00626183"/>
    <w:rsid w:val="0062684C"/>
    <w:rsid w:val="0062701C"/>
    <w:rsid w:val="00627B2F"/>
    <w:rsid w:val="006306C1"/>
    <w:rsid w:val="006322F8"/>
    <w:rsid w:val="00632D39"/>
    <w:rsid w:val="00634393"/>
    <w:rsid w:val="00635118"/>
    <w:rsid w:val="00641260"/>
    <w:rsid w:val="00644114"/>
    <w:rsid w:val="00650FE1"/>
    <w:rsid w:val="00655867"/>
    <w:rsid w:val="00656E2A"/>
    <w:rsid w:val="00661102"/>
    <w:rsid w:val="00662634"/>
    <w:rsid w:val="00665977"/>
    <w:rsid w:val="00665BDF"/>
    <w:rsid w:val="00666502"/>
    <w:rsid w:val="006669E3"/>
    <w:rsid w:val="00667B1B"/>
    <w:rsid w:val="00667C14"/>
    <w:rsid w:val="00670FB5"/>
    <w:rsid w:val="00673C28"/>
    <w:rsid w:val="0067477A"/>
    <w:rsid w:val="00675E27"/>
    <w:rsid w:val="00680212"/>
    <w:rsid w:val="00684701"/>
    <w:rsid w:val="00684AC0"/>
    <w:rsid w:val="00685CF0"/>
    <w:rsid w:val="0069209F"/>
    <w:rsid w:val="00694764"/>
    <w:rsid w:val="006A138A"/>
    <w:rsid w:val="006A40D3"/>
    <w:rsid w:val="006A41CB"/>
    <w:rsid w:val="006A4C56"/>
    <w:rsid w:val="006A4CEC"/>
    <w:rsid w:val="006A59A6"/>
    <w:rsid w:val="006A6407"/>
    <w:rsid w:val="006B2D62"/>
    <w:rsid w:val="006B6851"/>
    <w:rsid w:val="006C0C43"/>
    <w:rsid w:val="006C19D8"/>
    <w:rsid w:val="006C34D3"/>
    <w:rsid w:val="006C42F7"/>
    <w:rsid w:val="006C66A6"/>
    <w:rsid w:val="006C6DEB"/>
    <w:rsid w:val="006D17EF"/>
    <w:rsid w:val="006D1BCB"/>
    <w:rsid w:val="006D3B02"/>
    <w:rsid w:val="006D5702"/>
    <w:rsid w:val="006D675A"/>
    <w:rsid w:val="006E1588"/>
    <w:rsid w:val="006E28CB"/>
    <w:rsid w:val="006E3C70"/>
    <w:rsid w:val="006F1A1D"/>
    <w:rsid w:val="006F2B64"/>
    <w:rsid w:val="006F48A4"/>
    <w:rsid w:val="006F4FCA"/>
    <w:rsid w:val="006F76A1"/>
    <w:rsid w:val="00700294"/>
    <w:rsid w:val="007018ED"/>
    <w:rsid w:val="007024CE"/>
    <w:rsid w:val="007058CA"/>
    <w:rsid w:val="007101FE"/>
    <w:rsid w:val="00711871"/>
    <w:rsid w:val="0071630A"/>
    <w:rsid w:val="00717EAD"/>
    <w:rsid w:val="00721493"/>
    <w:rsid w:val="0072340C"/>
    <w:rsid w:val="0072459C"/>
    <w:rsid w:val="00731060"/>
    <w:rsid w:val="007328CA"/>
    <w:rsid w:val="00733433"/>
    <w:rsid w:val="00737AAE"/>
    <w:rsid w:val="00743D1D"/>
    <w:rsid w:val="0074419F"/>
    <w:rsid w:val="007445F5"/>
    <w:rsid w:val="00744B16"/>
    <w:rsid w:val="007455CC"/>
    <w:rsid w:val="007511DA"/>
    <w:rsid w:val="00755486"/>
    <w:rsid w:val="00761C4E"/>
    <w:rsid w:val="00764E6F"/>
    <w:rsid w:val="00764FAC"/>
    <w:rsid w:val="007651C2"/>
    <w:rsid w:val="0076732F"/>
    <w:rsid w:val="00770750"/>
    <w:rsid w:val="00770992"/>
    <w:rsid w:val="00770B65"/>
    <w:rsid w:val="00771628"/>
    <w:rsid w:val="00774295"/>
    <w:rsid w:val="00775297"/>
    <w:rsid w:val="007761CF"/>
    <w:rsid w:val="0077675F"/>
    <w:rsid w:val="00777086"/>
    <w:rsid w:val="00777175"/>
    <w:rsid w:val="00781E7A"/>
    <w:rsid w:val="00784081"/>
    <w:rsid w:val="00786F8F"/>
    <w:rsid w:val="0078752A"/>
    <w:rsid w:val="00791D60"/>
    <w:rsid w:val="007929A5"/>
    <w:rsid w:val="007936BD"/>
    <w:rsid w:val="00795F32"/>
    <w:rsid w:val="007A0EDF"/>
    <w:rsid w:val="007A2ADF"/>
    <w:rsid w:val="007A3466"/>
    <w:rsid w:val="007A4EF7"/>
    <w:rsid w:val="007A5967"/>
    <w:rsid w:val="007A5A89"/>
    <w:rsid w:val="007A603E"/>
    <w:rsid w:val="007A6E7C"/>
    <w:rsid w:val="007B1126"/>
    <w:rsid w:val="007B2B91"/>
    <w:rsid w:val="007B43A2"/>
    <w:rsid w:val="007B51CA"/>
    <w:rsid w:val="007B79E7"/>
    <w:rsid w:val="007C18B2"/>
    <w:rsid w:val="007C1CA2"/>
    <w:rsid w:val="007C2AC7"/>
    <w:rsid w:val="007C330E"/>
    <w:rsid w:val="007C4444"/>
    <w:rsid w:val="007C46D0"/>
    <w:rsid w:val="007C4A18"/>
    <w:rsid w:val="007C7A94"/>
    <w:rsid w:val="007C7B69"/>
    <w:rsid w:val="007C7FD5"/>
    <w:rsid w:val="007D1DF1"/>
    <w:rsid w:val="007D33F2"/>
    <w:rsid w:val="007D4951"/>
    <w:rsid w:val="007D4A5A"/>
    <w:rsid w:val="007D53FF"/>
    <w:rsid w:val="007E19C2"/>
    <w:rsid w:val="007E226B"/>
    <w:rsid w:val="007E2656"/>
    <w:rsid w:val="007E495E"/>
    <w:rsid w:val="007F04E6"/>
    <w:rsid w:val="007F3CDC"/>
    <w:rsid w:val="007F63B0"/>
    <w:rsid w:val="007F6E09"/>
    <w:rsid w:val="007F778E"/>
    <w:rsid w:val="007F7D01"/>
    <w:rsid w:val="00800C03"/>
    <w:rsid w:val="0080316B"/>
    <w:rsid w:val="00803A48"/>
    <w:rsid w:val="008051DE"/>
    <w:rsid w:val="00806961"/>
    <w:rsid w:val="008135F0"/>
    <w:rsid w:val="00813725"/>
    <w:rsid w:val="00814B0C"/>
    <w:rsid w:val="00816C34"/>
    <w:rsid w:val="00820DE6"/>
    <w:rsid w:val="008224B0"/>
    <w:rsid w:val="008228AD"/>
    <w:rsid w:val="00826CBC"/>
    <w:rsid w:val="008305FD"/>
    <w:rsid w:val="00831DAA"/>
    <w:rsid w:val="00833661"/>
    <w:rsid w:val="00836275"/>
    <w:rsid w:val="008374F8"/>
    <w:rsid w:val="00837A4B"/>
    <w:rsid w:val="0084073F"/>
    <w:rsid w:val="00842778"/>
    <w:rsid w:val="00845F54"/>
    <w:rsid w:val="00845FFE"/>
    <w:rsid w:val="008469F3"/>
    <w:rsid w:val="00846D85"/>
    <w:rsid w:val="00846F0B"/>
    <w:rsid w:val="00847218"/>
    <w:rsid w:val="00847FBF"/>
    <w:rsid w:val="00850B0E"/>
    <w:rsid w:val="0085157C"/>
    <w:rsid w:val="00852539"/>
    <w:rsid w:val="00852DA6"/>
    <w:rsid w:val="00854507"/>
    <w:rsid w:val="00855B76"/>
    <w:rsid w:val="0085743C"/>
    <w:rsid w:val="0086392C"/>
    <w:rsid w:val="008658AE"/>
    <w:rsid w:val="00865B96"/>
    <w:rsid w:val="0086713E"/>
    <w:rsid w:val="00873F58"/>
    <w:rsid w:val="008744DA"/>
    <w:rsid w:val="0087583E"/>
    <w:rsid w:val="00876CDD"/>
    <w:rsid w:val="008827D0"/>
    <w:rsid w:val="00883E88"/>
    <w:rsid w:val="008843E1"/>
    <w:rsid w:val="00885449"/>
    <w:rsid w:val="00887E78"/>
    <w:rsid w:val="00891C90"/>
    <w:rsid w:val="00892557"/>
    <w:rsid w:val="008925C7"/>
    <w:rsid w:val="0089287E"/>
    <w:rsid w:val="00896279"/>
    <w:rsid w:val="008963A6"/>
    <w:rsid w:val="008A0C72"/>
    <w:rsid w:val="008A177B"/>
    <w:rsid w:val="008A315F"/>
    <w:rsid w:val="008A32A4"/>
    <w:rsid w:val="008A3BC9"/>
    <w:rsid w:val="008A50D7"/>
    <w:rsid w:val="008B032D"/>
    <w:rsid w:val="008B03EA"/>
    <w:rsid w:val="008B04EC"/>
    <w:rsid w:val="008B050E"/>
    <w:rsid w:val="008B15D5"/>
    <w:rsid w:val="008B2163"/>
    <w:rsid w:val="008B26D6"/>
    <w:rsid w:val="008B35C6"/>
    <w:rsid w:val="008C0224"/>
    <w:rsid w:val="008C164F"/>
    <w:rsid w:val="008C273C"/>
    <w:rsid w:val="008C28B0"/>
    <w:rsid w:val="008C363F"/>
    <w:rsid w:val="008C6A4C"/>
    <w:rsid w:val="008C7C6D"/>
    <w:rsid w:val="008D0487"/>
    <w:rsid w:val="008D5664"/>
    <w:rsid w:val="008D70D4"/>
    <w:rsid w:val="008D7494"/>
    <w:rsid w:val="008E0306"/>
    <w:rsid w:val="008E7465"/>
    <w:rsid w:val="008F4B42"/>
    <w:rsid w:val="008F560D"/>
    <w:rsid w:val="008F7430"/>
    <w:rsid w:val="00900C17"/>
    <w:rsid w:val="00901967"/>
    <w:rsid w:val="00904445"/>
    <w:rsid w:val="00904DC7"/>
    <w:rsid w:val="00907E44"/>
    <w:rsid w:val="00910310"/>
    <w:rsid w:val="0091266A"/>
    <w:rsid w:val="009128C5"/>
    <w:rsid w:val="009136BC"/>
    <w:rsid w:val="00915BB2"/>
    <w:rsid w:val="00920C09"/>
    <w:rsid w:val="009214A6"/>
    <w:rsid w:val="009230E0"/>
    <w:rsid w:val="009261D3"/>
    <w:rsid w:val="0092756E"/>
    <w:rsid w:val="00932340"/>
    <w:rsid w:val="00932E66"/>
    <w:rsid w:val="00933497"/>
    <w:rsid w:val="00933955"/>
    <w:rsid w:val="00936147"/>
    <w:rsid w:val="00936D55"/>
    <w:rsid w:val="00936E9E"/>
    <w:rsid w:val="00937525"/>
    <w:rsid w:val="00942347"/>
    <w:rsid w:val="00943C2A"/>
    <w:rsid w:val="009442D6"/>
    <w:rsid w:val="00944EBC"/>
    <w:rsid w:val="0094715C"/>
    <w:rsid w:val="00947D0A"/>
    <w:rsid w:val="00951562"/>
    <w:rsid w:val="00953BE6"/>
    <w:rsid w:val="009549FC"/>
    <w:rsid w:val="009579E9"/>
    <w:rsid w:val="0096457B"/>
    <w:rsid w:val="00974500"/>
    <w:rsid w:val="009747FD"/>
    <w:rsid w:val="00974855"/>
    <w:rsid w:val="00974F51"/>
    <w:rsid w:val="00977D88"/>
    <w:rsid w:val="0098324B"/>
    <w:rsid w:val="0098350A"/>
    <w:rsid w:val="00983E8F"/>
    <w:rsid w:val="009851BB"/>
    <w:rsid w:val="00985D7A"/>
    <w:rsid w:val="00986F83"/>
    <w:rsid w:val="00990FA9"/>
    <w:rsid w:val="009973C4"/>
    <w:rsid w:val="009A3E04"/>
    <w:rsid w:val="009A40F0"/>
    <w:rsid w:val="009A4CAF"/>
    <w:rsid w:val="009A651C"/>
    <w:rsid w:val="009B0BD3"/>
    <w:rsid w:val="009B1091"/>
    <w:rsid w:val="009B1185"/>
    <w:rsid w:val="009B179A"/>
    <w:rsid w:val="009B1B8C"/>
    <w:rsid w:val="009B3239"/>
    <w:rsid w:val="009B3AE0"/>
    <w:rsid w:val="009B75A6"/>
    <w:rsid w:val="009C275B"/>
    <w:rsid w:val="009C3F7F"/>
    <w:rsid w:val="009C555B"/>
    <w:rsid w:val="009C7436"/>
    <w:rsid w:val="009D3709"/>
    <w:rsid w:val="009D3903"/>
    <w:rsid w:val="009D4E0A"/>
    <w:rsid w:val="009D585B"/>
    <w:rsid w:val="009D5BD6"/>
    <w:rsid w:val="009D68F3"/>
    <w:rsid w:val="009E21F5"/>
    <w:rsid w:val="009E2D61"/>
    <w:rsid w:val="009E3004"/>
    <w:rsid w:val="009E3913"/>
    <w:rsid w:val="009E449E"/>
    <w:rsid w:val="009E4715"/>
    <w:rsid w:val="009F1C04"/>
    <w:rsid w:val="009F1F76"/>
    <w:rsid w:val="009F6C0D"/>
    <w:rsid w:val="009F6D6A"/>
    <w:rsid w:val="00A12BFB"/>
    <w:rsid w:val="00A13E2F"/>
    <w:rsid w:val="00A1608F"/>
    <w:rsid w:val="00A172E1"/>
    <w:rsid w:val="00A200E2"/>
    <w:rsid w:val="00A21E55"/>
    <w:rsid w:val="00A223D3"/>
    <w:rsid w:val="00A225F0"/>
    <w:rsid w:val="00A26251"/>
    <w:rsid w:val="00A264C6"/>
    <w:rsid w:val="00A26F83"/>
    <w:rsid w:val="00A2744D"/>
    <w:rsid w:val="00A31145"/>
    <w:rsid w:val="00A31179"/>
    <w:rsid w:val="00A31A67"/>
    <w:rsid w:val="00A31E9E"/>
    <w:rsid w:val="00A32D7C"/>
    <w:rsid w:val="00A4056D"/>
    <w:rsid w:val="00A415BA"/>
    <w:rsid w:val="00A417B7"/>
    <w:rsid w:val="00A44712"/>
    <w:rsid w:val="00A4501F"/>
    <w:rsid w:val="00A457B5"/>
    <w:rsid w:val="00A45A91"/>
    <w:rsid w:val="00A47601"/>
    <w:rsid w:val="00A50E06"/>
    <w:rsid w:val="00A54064"/>
    <w:rsid w:val="00A60A36"/>
    <w:rsid w:val="00A618C1"/>
    <w:rsid w:val="00A62796"/>
    <w:rsid w:val="00A63162"/>
    <w:rsid w:val="00A6558F"/>
    <w:rsid w:val="00A655BB"/>
    <w:rsid w:val="00A6712C"/>
    <w:rsid w:val="00A71070"/>
    <w:rsid w:val="00A7188D"/>
    <w:rsid w:val="00A73212"/>
    <w:rsid w:val="00A7522D"/>
    <w:rsid w:val="00A824FD"/>
    <w:rsid w:val="00A83F09"/>
    <w:rsid w:val="00A853E2"/>
    <w:rsid w:val="00A8673E"/>
    <w:rsid w:val="00A9060A"/>
    <w:rsid w:val="00A93D6E"/>
    <w:rsid w:val="00A96A63"/>
    <w:rsid w:val="00AA05BD"/>
    <w:rsid w:val="00AA178C"/>
    <w:rsid w:val="00AA245A"/>
    <w:rsid w:val="00AA2C74"/>
    <w:rsid w:val="00AA6F00"/>
    <w:rsid w:val="00AB14FB"/>
    <w:rsid w:val="00AB15E5"/>
    <w:rsid w:val="00AB37DD"/>
    <w:rsid w:val="00AB6038"/>
    <w:rsid w:val="00AB6363"/>
    <w:rsid w:val="00AB7440"/>
    <w:rsid w:val="00AC038F"/>
    <w:rsid w:val="00AC10D2"/>
    <w:rsid w:val="00AC115F"/>
    <w:rsid w:val="00AC21A0"/>
    <w:rsid w:val="00AC5FB8"/>
    <w:rsid w:val="00AD0C44"/>
    <w:rsid w:val="00AD0E3A"/>
    <w:rsid w:val="00AD184D"/>
    <w:rsid w:val="00AD21BA"/>
    <w:rsid w:val="00AD263E"/>
    <w:rsid w:val="00AD2FF5"/>
    <w:rsid w:val="00AD36BE"/>
    <w:rsid w:val="00AD5A78"/>
    <w:rsid w:val="00AE1189"/>
    <w:rsid w:val="00AE49FE"/>
    <w:rsid w:val="00AE5103"/>
    <w:rsid w:val="00AE6235"/>
    <w:rsid w:val="00AE65D3"/>
    <w:rsid w:val="00AF3BFB"/>
    <w:rsid w:val="00AF7B34"/>
    <w:rsid w:val="00B004F4"/>
    <w:rsid w:val="00B0273C"/>
    <w:rsid w:val="00B032F4"/>
    <w:rsid w:val="00B04B48"/>
    <w:rsid w:val="00B0619D"/>
    <w:rsid w:val="00B1106D"/>
    <w:rsid w:val="00B1790B"/>
    <w:rsid w:val="00B2059B"/>
    <w:rsid w:val="00B21740"/>
    <w:rsid w:val="00B21744"/>
    <w:rsid w:val="00B24C77"/>
    <w:rsid w:val="00B255E4"/>
    <w:rsid w:val="00B26E95"/>
    <w:rsid w:val="00B324BF"/>
    <w:rsid w:val="00B335E3"/>
    <w:rsid w:val="00B33BD7"/>
    <w:rsid w:val="00B464ED"/>
    <w:rsid w:val="00B474EB"/>
    <w:rsid w:val="00B53E2D"/>
    <w:rsid w:val="00B61626"/>
    <w:rsid w:val="00B61CA0"/>
    <w:rsid w:val="00B62EFC"/>
    <w:rsid w:val="00B66736"/>
    <w:rsid w:val="00B66D54"/>
    <w:rsid w:val="00B66D70"/>
    <w:rsid w:val="00B67051"/>
    <w:rsid w:val="00B67893"/>
    <w:rsid w:val="00B71C65"/>
    <w:rsid w:val="00B71EFD"/>
    <w:rsid w:val="00B727D6"/>
    <w:rsid w:val="00B75E6F"/>
    <w:rsid w:val="00B7626A"/>
    <w:rsid w:val="00B766E4"/>
    <w:rsid w:val="00B77B0B"/>
    <w:rsid w:val="00B825C9"/>
    <w:rsid w:val="00B83FDF"/>
    <w:rsid w:val="00B85A38"/>
    <w:rsid w:val="00B86DBE"/>
    <w:rsid w:val="00B915F7"/>
    <w:rsid w:val="00B9160E"/>
    <w:rsid w:val="00B9198F"/>
    <w:rsid w:val="00B92228"/>
    <w:rsid w:val="00B92B6C"/>
    <w:rsid w:val="00B944EC"/>
    <w:rsid w:val="00B94F63"/>
    <w:rsid w:val="00B95BB6"/>
    <w:rsid w:val="00B96030"/>
    <w:rsid w:val="00BA1589"/>
    <w:rsid w:val="00BA3846"/>
    <w:rsid w:val="00BA6776"/>
    <w:rsid w:val="00BA6964"/>
    <w:rsid w:val="00BB1486"/>
    <w:rsid w:val="00BB1724"/>
    <w:rsid w:val="00BB3849"/>
    <w:rsid w:val="00BB4940"/>
    <w:rsid w:val="00BB7AD7"/>
    <w:rsid w:val="00BC24CA"/>
    <w:rsid w:val="00BC2969"/>
    <w:rsid w:val="00BC5753"/>
    <w:rsid w:val="00BC74D4"/>
    <w:rsid w:val="00BC7A73"/>
    <w:rsid w:val="00BC7E2A"/>
    <w:rsid w:val="00BD0001"/>
    <w:rsid w:val="00BD1635"/>
    <w:rsid w:val="00BD170F"/>
    <w:rsid w:val="00BD26EC"/>
    <w:rsid w:val="00BD27CE"/>
    <w:rsid w:val="00BD3655"/>
    <w:rsid w:val="00BD53BD"/>
    <w:rsid w:val="00BD5DAD"/>
    <w:rsid w:val="00BD6941"/>
    <w:rsid w:val="00BD7E7A"/>
    <w:rsid w:val="00BE02F8"/>
    <w:rsid w:val="00BE0C2C"/>
    <w:rsid w:val="00BE11D0"/>
    <w:rsid w:val="00BE202B"/>
    <w:rsid w:val="00BE2046"/>
    <w:rsid w:val="00BE3A6E"/>
    <w:rsid w:val="00BE46DD"/>
    <w:rsid w:val="00BE56F0"/>
    <w:rsid w:val="00BF0E41"/>
    <w:rsid w:val="00BF255A"/>
    <w:rsid w:val="00BF52FA"/>
    <w:rsid w:val="00BF6C67"/>
    <w:rsid w:val="00BF7FEB"/>
    <w:rsid w:val="00C021D7"/>
    <w:rsid w:val="00C0294A"/>
    <w:rsid w:val="00C037FD"/>
    <w:rsid w:val="00C03809"/>
    <w:rsid w:val="00C04F0E"/>
    <w:rsid w:val="00C054B7"/>
    <w:rsid w:val="00C061B1"/>
    <w:rsid w:val="00C07AE1"/>
    <w:rsid w:val="00C109C4"/>
    <w:rsid w:val="00C11F0B"/>
    <w:rsid w:val="00C12DC8"/>
    <w:rsid w:val="00C14353"/>
    <w:rsid w:val="00C14D21"/>
    <w:rsid w:val="00C17FD7"/>
    <w:rsid w:val="00C21443"/>
    <w:rsid w:val="00C214E0"/>
    <w:rsid w:val="00C21849"/>
    <w:rsid w:val="00C22DDD"/>
    <w:rsid w:val="00C2623E"/>
    <w:rsid w:val="00C30A7C"/>
    <w:rsid w:val="00C3326B"/>
    <w:rsid w:val="00C4009C"/>
    <w:rsid w:val="00C41926"/>
    <w:rsid w:val="00C44474"/>
    <w:rsid w:val="00C46978"/>
    <w:rsid w:val="00C5220A"/>
    <w:rsid w:val="00C53BDA"/>
    <w:rsid w:val="00C56F30"/>
    <w:rsid w:val="00C6742E"/>
    <w:rsid w:val="00C7088A"/>
    <w:rsid w:val="00C75244"/>
    <w:rsid w:val="00C77CFB"/>
    <w:rsid w:val="00C8572C"/>
    <w:rsid w:val="00C865B8"/>
    <w:rsid w:val="00C91EB1"/>
    <w:rsid w:val="00C9409A"/>
    <w:rsid w:val="00C9488A"/>
    <w:rsid w:val="00C978CF"/>
    <w:rsid w:val="00CA109D"/>
    <w:rsid w:val="00CA133F"/>
    <w:rsid w:val="00CA2CDE"/>
    <w:rsid w:val="00CA3D5A"/>
    <w:rsid w:val="00CA64FD"/>
    <w:rsid w:val="00CB1335"/>
    <w:rsid w:val="00CB199A"/>
    <w:rsid w:val="00CB4891"/>
    <w:rsid w:val="00CB6AA9"/>
    <w:rsid w:val="00CC38F9"/>
    <w:rsid w:val="00CC4B54"/>
    <w:rsid w:val="00CC7386"/>
    <w:rsid w:val="00CD1673"/>
    <w:rsid w:val="00CE2DF4"/>
    <w:rsid w:val="00CE68CE"/>
    <w:rsid w:val="00CF405C"/>
    <w:rsid w:val="00CF49B0"/>
    <w:rsid w:val="00CF7E6A"/>
    <w:rsid w:val="00D02BD1"/>
    <w:rsid w:val="00D02BEE"/>
    <w:rsid w:val="00D03F0F"/>
    <w:rsid w:val="00D0430C"/>
    <w:rsid w:val="00D066F2"/>
    <w:rsid w:val="00D06DDB"/>
    <w:rsid w:val="00D116AF"/>
    <w:rsid w:val="00D123FF"/>
    <w:rsid w:val="00D13094"/>
    <w:rsid w:val="00D1329D"/>
    <w:rsid w:val="00D13DBA"/>
    <w:rsid w:val="00D1737B"/>
    <w:rsid w:val="00D17BC6"/>
    <w:rsid w:val="00D206DE"/>
    <w:rsid w:val="00D22548"/>
    <w:rsid w:val="00D22CF9"/>
    <w:rsid w:val="00D254DC"/>
    <w:rsid w:val="00D25B4B"/>
    <w:rsid w:val="00D25FDC"/>
    <w:rsid w:val="00D27DA7"/>
    <w:rsid w:val="00D315C3"/>
    <w:rsid w:val="00D370BB"/>
    <w:rsid w:val="00D3793A"/>
    <w:rsid w:val="00D37DB5"/>
    <w:rsid w:val="00D40185"/>
    <w:rsid w:val="00D462DB"/>
    <w:rsid w:val="00D466D2"/>
    <w:rsid w:val="00D46944"/>
    <w:rsid w:val="00D6614D"/>
    <w:rsid w:val="00D66355"/>
    <w:rsid w:val="00D663DF"/>
    <w:rsid w:val="00D70A8C"/>
    <w:rsid w:val="00D727D4"/>
    <w:rsid w:val="00D73810"/>
    <w:rsid w:val="00D74236"/>
    <w:rsid w:val="00D74ADB"/>
    <w:rsid w:val="00D7526A"/>
    <w:rsid w:val="00D7769A"/>
    <w:rsid w:val="00D807AA"/>
    <w:rsid w:val="00D836A2"/>
    <w:rsid w:val="00D849EE"/>
    <w:rsid w:val="00D8756D"/>
    <w:rsid w:val="00D87D26"/>
    <w:rsid w:val="00D87FB2"/>
    <w:rsid w:val="00D9185A"/>
    <w:rsid w:val="00D94F05"/>
    <w:rsid w:val="00D95308"/>
    <w:rsid w:val="00DA1D59"/>
    <w:rsid w:val="00DA5341"/>
    <w:rsid w:val="00DA5F65"/>
    <w:rsid w:val="00DB0EEC"/>
    <w:rsid w:val="00DB1441"/>
    <w:rsid w:val="00DB16DE"/>
    <w:rsid w:val="00DB4DE8"/>
    <w:rsid w:val="00DB5211"/>
    <w:rsid w:val="00DB528A"/>
    <w:rsid w:val="00DB5704"/>
    <w:rsid w:val="00DC033B"/>
    <w:rsid w:val="00DC1B13"/>
    <w:rsid w:val="00DC33F9"/>
    <w:rsid w:val="00DC392E"/>
    <w:rsid w:val="00DC457A"/>
    <w:rsid w:val="00DC68D2"/>
    <w:rsid w:val="00DD263B"/>
    <w:rsid w:val="00DD2C1B"/>
    <w:rsid w:val="00DD3E31"/>
    <w:rsid w:val="00DD4A23"/>
    <w:rsid w:val="00DD70F4"/>
    <w:rsid w:val="00DE77B8"/>
    <w:rsid w:val="00DF080A"/>
    <w:rsid w:val="00DF1453"/>
    <w:rsid w:val="00DF4E23"/>
    <w:rsid w:val="00DF6E6E"/>
    <w:rsid w:val="00DF7060"/>
    <w:rsid w:val="00DF70DD"/>
    <w:rsid w:val="00E01B29"/>
    <w:rsid w:val="00E01D72"/>
    <w:rsid w:val="00E01E58"/>
    <w:rsid w:val="00E0435F"/>
    <w:rsid w:val="00E06741"/>
    <w:rsid w:val="00E06E09"/>
    <w:rsid w:val="00E109E5"/>
    <w:rsid w:val="00E1211A"/>
    <w:rsid w:val="00E13377"/>
    <w:rsid w:val="00E139A6"/>
    <w:rsid w:val="00E13EFC"/>
    <w:rsid w:val="00E14075"/>
    <w:rsid w:val="00E17382"/>
    <w:rsid w:val="00E175A8"/>
    <w:rsid w:val="00E20FAF"/>
    <w:rsid w:val="00E21B8E"/>
    <w:rsid w:val="00E2207C"/>
    <w:rsid w:val="00E22C70"/>
    <w:rsid w:val="00E238C9"/>
    <w:rsid w:val="00E23EB5"/>
    <w:rsid w:val="00E24F84"/>
    <w:rsid w:val="00E25152"/>
    <w:rsid w:val="00E2669A"/>
    <w:rsid w:val="00E26EEE"/>
    <w:rsid w:val="00E3175F"/>
    <w:rsid w:val="00E4001E"/>
    <w:rsid w:val="00E401AF"/>
    <w:rsid w:val="00E43953"/>
    <w:rsid w:val="00E44752"/>
    <w:rsid w:val="00E47CBF"/>
    <w:rsid w:val="00E52580"/>
    <w:rsid w:val="00E552F6"/>
    <w:rsid w:val="00E57180"/>
    <w:rsid w:val="00E63A3E"/>
    <w:rsid w:val="00E64143"/>
    <w:rsid w:val="00E64A6A"/>
    <w:rsid w:val="00E656F2"/>
    <w:rsid w:val="00E668AD"/>
    <w:rsid w:val="00E668C4"/>
    <w:rsid w:val="00E7065B"/>
    <w:rsid w:val="00E7160B"/>
    <w:rsid w:val="00E71C87"/>
    <w:rsid w:val="00E74809"/>
    <w:rsid w:val="00E76A6A"/>
    <w:rsid w:val="00E770EA"/>
    <w:rsid w:val="00E8103F"/>
    <w:rsid w:val="00E8315B"/>
    <w:rsid w:val="00E87B06"/>
    <w:rsid w:val="00E87DFE"/>
    <w:rsid w:val="00E94D27"/>
    <w:rsid w:val="00E96011"/>
    <w:rsid w:val="00E96DA0"/>
    <w:rsid w:val="00E97EF4"/>
    <w:rsid w:val="00EA25E6"/>
    <w:rsid w:val="00EA3885"/>
    <w:rsid w:val="00EA5DA8"/>
    <w:rsid w:val="00EA6091"/>
    <w:rsid w:val="00EA68FB"/>
    <w:rsid w:val="00EB2526"/>
    <w:rsid w:val="00EB2A58"/>
    <w:rsid w:val="00EB3644"/>
    <w:rsid w:val="00EB40F7"/>
    <w:rsid w:val="00EB5033"/>
    <w:rsid w:val="00EB5B50"/>
    <w:rsid w:val="00EC1374"/>
    <w:rsid w:val="00EC16F9"/>
    <w:rsid w:val="00EC21DB"/>
    <w:rsid w:val="00EC3EFE"/>
    <w:rsid w:val="00EC7BE9"/>
    <w:rsid w:val="00ED1FCF"/>
    <w:rsid w:val="00ED2461"/>
    <w:rsid w:val="00ED32B1"/>
    <w:rsid w:val="00ED4D2E"/>
    <w:rsid w:val="00ED717B"/>
    <w:rsid w:val="00ED7EDD"/>
    <w:rsid w:val="00EE049F"/>
    <w:rsid w:val="00EE08FA"/>
    <w:rsid w:val="00EE331F"/>
    <w:rsid w:val="00EE399E"/>
    <w:rsid w:val="00EE5A2D"/>
    <w:rsid w:val="00EE7253"/>
    <w:rsid w:val="00EF4631"/>
    <w:rsid w:val="00EF59E7"/>
    <w:rsid w:val="00F00217"/>
    <w:rsid w:val="00F053E3"/>
    <w:rsid w:val="00F05EF0"/>
    <w:rsid w:val="00F07D0D"/>
    <w:rsid w:val="00F15DDD"/>
    <w:rsid w:val="00F165EB"/>
    <w:rsid w:val="00F22B34"/>
    <w:rsid w:val="00F23966"/>
    <w:rsid w:val="00F23C02"/>
    <w:rsid w:val="00F25954"/>
    <w:rsid w:val="00F3048C"/>
    <w:rsid w:val="00F30C3C"/>
    <w:rsid w:val="00F31440"/>
    <w:rsid w:val="00F3314E"/>
    <w:rsid w:val="00F33617"/>
    <w:rsid w:val="00F33EE9"/>
    <w:rsid w:val="00F359AA"/>
    <w:rsid w:val="00F4129B"/>
    <w:rsid w:val="00F41678"/>
    <w:rsid w:val="00F44071"/>
    <w:rsid w:val="00F44C8D"/>
    <w:rsid w:val="00F463E7"/>
    <w:rsid w:val="00F50BA0"/>
    <w:rsid w:val="00F50C6F"/>
    <w:rsid w:val="00F51011"/>
    <w:rsid w:val="00F538A4"/>
    <w:rsid w:val="00F53E9F"/>
    <w:rsid w:val="00F54ABA"/>
    <w:rsid w:val="00F566C8"/>
    <w:rsid w:val="00F613D2"/>
    <w:rsid w:val="00F647D0"/>
    <w:rsid w:val="00F64AA3"/>
    <w:rsid w:val="00F654CC"/>
    <w:rsid w:val="00F6662B"/>
    <w:rsid w:val="00F70FA8"/>
    <w:rsid w:val="00F71147"/>
    <w:rsid w:val="00F71B20"/>
    <w:rsid w:val="00F72C98"/>
    <w:rsid w:val="00F76523"/>
    <w:rsid w:val="00F76860"/>
    <w:rsid w:val="00F81056"/>
    <w:rsid w:val="00F81620"/>
    <w:rsid w:val="00F81658"/>
    <w:rsid w:val="00F90219"/>
    <w:rsid w:val="00F9310F"/>
    <w:rsid w:val="00F93853"/>
    <w:rsid w:val="00F93E9A"/>
    <w:rsid w:val="00F95A89"/>
    <w:rsid w:val="00F974ED"/>
    <w:rsid w:val="00FA0571"/>
    <w:rsid w:val="00FA119A"/>
    <w:rsid w:val="00FA2AD9"/>
    <w:rsid w:val="00FA5303"/>
    <w:rsid w:val="00FA7BCA"/>
    <w:rsid w:val="00FB1A66"/>
    <w:rsid w:val="00FB63BA"/>
    <w:rsid w:val="00FB698D"/>
    <w:rsid w:val="00FC4DCD"/>
    <w:rsid w:val="00FD1579"/>
    <w:rsid w:val="00FD1F34"/>
    <w:rsid w:val="00FD46F7"/>
    <w:rsid w:val="00FD5465"/>
    <w:rsid w:val="00FE17CB"/>
    <w:rsid w:val="00FE4B41"/>
    <w:rsid w:val="00FF0182"/>
    <w:rsid w:val="00FF067C"/>
    <w:rsid w:val="00FF4889"/>
    <w:rsid w:val="00FF744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style="mso-position-horizontal-relative:page" o:allowincell="f" fill="f" fillcolor="white">
      <v:fill color="white" on="f"/>
      <v:stroke weight=".5pt"/>
    </o:shapedefaults>
    <o:shapelayout v:ext="edit">
      <o:idmap v:ext="edit" data="1"/>
    </o:shapelayout>
  </w:shapeDefaults>
  <w:decimalSymbol w:val="."/>
  <w:listSeparator w:val=","/>
  <w14:docId w14:val="30CADF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63B0E"/>
    <w:rPr>
      <w:rFonts w:ascii="Tahoma" w:hAnsi="Tahoma"/>
      <w:sz w:val="28"/>
      <w:szCs w:val="28"/>
    </w:rPr>
  </w:style>
  <w:style w:type="paragraph" w:styleId="Heading1">
    <w:name w:val="heading 1"/>
    <w:basedOn w:val="Normal"/>
    <w:qFormat/>
    <w:rsid w:val="003428DB"/>
    <w:pPr>
      <w:numPr>
        <w:numId w:val="17"/>
      </w:numPr>
      <w:spacing w:before="240" w:after="60"/>
      <w:outlineLvl w:val="0"/>
    </w:pPr>
    <w:rPr>
      <w:b/>
      <w:caps/>
      <w:sz w:val="32"/>
      <w:szCs w:val="32"/>
    </w:rPr>
  </w:style>
  <w:style w:type="paragraph" w:styleId="Heading2">
    <w:name w:val="heading 2"/>
    <w:basedOn w:val="Text"/>
    <w:link w:val="Heading2Char"/>
    <w:qFormat/>
    <w:rsid w:val="003B2010"/>
    <w:pPr>
      <w:spacing w:before="480" w:after="120"/>
      <w:outlineLvl w:val="1"/>
    </w:pPr>
    <w:rPr>
      <w:b/>
      <w:color w:val="800000"/>
    </w:rPr>
  </w:style>
  <w:style w:type="paragraph" w:styleId="Heading3">
    <w:name w:val="heading 3"/>
    <w:basedOn w:val="Normal"/>
    <w:qFormat/>
    <w:rsid w:val="003428DB"/>
    <w:pPr>
      <w:numPr>
        <w:ilvl w:val="2"/>
        <w:numId w:val="17"/>
      </w:numPr>
      <w:spacing w:before="240" w:after="60"/>
      <w:outlineLvl w:val="2"/>
    </w:pPr>
    <w:rPr>
      <w:rFonts w:cs="Arial"/>
      <w:bCs/>
    </w:rPr>
  </w:style>
  <w:style w:type="paragraph" w:styleId="Heading4">
    <w:name w:val="heading 4"/>
    <w:basedOn w:val="Heading5"/>
    <w:link w:val="Heading4Char"/>
    <w:qFormat/>
    <w:rsid w:val="003428DB"/>
    <w:pPr>
      <w:numPr>
        <w:ilvl w:val="3"/>
      </w:numPr>
      <w:outlineLvl w:val="3"/>
    </w:pPr>
  </w:style>
  <w:style w:type="paragraph" w:styleId="Heading5">
    <w:name w:val="heading 5"/>
    <w:basedOn w:val="Normal"/>
    <w:qFormat/>
    <w:rsid w:val="003428DB"/>
    <w:pPr>
      <w:numPr>
        <w:ilvl w:val="4"/>
        <w:numId w:val="17"/>
      </w:numPr>
      <w:spacing w:before="240" w:after="60"/>
      <w:outlineLvl w:val="4"/>
    </w:pPr>
    <w:rPr>
      <w:bCs/>
      <w:iCs/>
      <w:szCs w:val="26"/>
    </w:rPr>
  </w:style>
  <w:style w:type="paragraph" w:styleId="Heading6">
    <w:name w:val="heading 6"/>
    <w:basedOn w:val="Normal"/>
    <w:next w:val="Normal"/>
    <w:qFormat/>
    <w:rsid w:val="003428DB"/>
    <w:pPr>
      <w:numPr>
        <w:ilvl w:val="5"/>
        <w:numId w:val="17"/>
      </w:numPr>
      <w:spacing w:before="240" w:after="60"/>
      <w:outlineLvl w:val="5"/>
    </w:pPr>
    <w:rPr>
      <w:b/>
      <w:bCs/>
      <w:sz w:val="22"/>
      <w:szCs w:val="22"/>
    </w:rPr>
  </w:style>
  <w:style w:type="paragraph" w:styleId="Heading7">
    <w:name w:val="heading 7"/>
    <w:basedOn w:val="Normal"/>
    <w:next w:val="Normal"/>
    <w:qFormat/>
    <w:rsid w:val="003428DB"/>
    <w:pPr>
      <w:numPr>
        <w:ilvl w:val="6"/>
        <w:numId w:val="17"/>
      </w:numPr>
      <w:spacing w:before="240" w:after="60"/>
      <w:outlineLvl w:val="6"/>
    </w:pPr>
    <w:rPr>
      <w:rFonts w:ascii="Times New Roman" w:hAnsi="Times New Roman"/>
      <w:sz w:val="24"/>
      <w:szCs w:val="24"/>
    </w:rPr>
  </w:style>
  <w:style w:type="paragraph" w:styleId="Heading8">
    <w:name w:val="heading 8"/>
    <w:basedOn w:val="Normal"/>
    <w:next w:val="Normal"/>
    <w:qFormat/>
    <w:rsid w:val="003428DB"/>
    <w:pPr>
      <w:numPr>
        <w:ilvl w:val="7"/>
        <w:numId w:val="17"/>
      </w:numPr>
      <w:spacing w:before="240" w:after="60"/>
      <w:outlineLvl w:val="7"/>
    </w:pPr>
    <w:rPr>
      <w:i/>
      <w:iCs/>
      <w:sz w:val="24"/>
      <w:szCs w:val="24"/>
    </w:rPr>
  </w:style>
  <w:style w:type="paragraph" w:styleId="Heading9">
    <w:name w:val="heading 9"/>
    <w:basedOn w:val="Normal"/>
    <w:next w:val="Normal"/>
    <w:qFormat/>
    <w:rsid w:val="003428DB"/>
    <w:pPr>
      <w:numPr>
        <w:ilvl w:val="8"/>
        <w:numId w:val="17"/>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53E9F"/>
    <w:pPr>
      <w:spacing w:after="200" w:line="276" w:lineRule="auto"/>
      <w:ind w:left="720"/>
      <w:contextualSpacing/>
    </w:pPr>
    <w:rPr>
      <w:rFonts w:ascii="Calibri" w:eastAsia="Calibri" w:hAnsi="Calibri"/>
      <w:sz w:val="22"/>
      <w:szCs w:val="22"/>
    </w:rPr>
  </w:style>
  <w:style w:type="paragraph" w:customStyle="1" w:styleId="ObjectiveList">
    <w:name w:val="Objective List"/>
    <w:basedOn w:val="Normal"/>
    <w:rsid w:val="003428DB"/>
    <w:pPr>
      <w:tabs>
        <w:tab w:val="decimal" w:pos="540"/>
        <w:tab w:val="left" w:pos="1080"/>
      </w:tabs>
      <w:spacing w:before="80" w:after="80"/>
      <w:ind w:left="1080" w:hanging="1080"/>
    </w:pPr>
  </w:style>
  <w:style w:type="paragraph" w:styleId="NormalIndent">
    <w:name w:val="Normal Indent"/>
    <w:basedOn w:val="Normal"/>
    <w:rsid w:val="003A3EB4"/>
    <w:pPr>
      <w:ind w:left="720"/>
    </w:pPr>
  </w:style>
  <w:style w:type="table" w:customStyle="1" w:styleId="TableGrid1">
    <w:name w:val="Table Grid1"/>
    <w:basedOn w:val="TableNormal"/>
    <w:next w:val="TableGrid"/>
    <w:uiPriority w:val="59"/>
    <w:rsid w:val="00F53E9F"/>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3428DB"/>
    <w:pPr>
      <w:pBdr>
        <w:bottom w:val="single" w:sz="4" w:space="6" w:color="auto"/>
      </w:pBdr>
      <w:tabs>
        <w:tab w:val="center" w:pos="5040"/>
        <w:tab w:val="right" w:pos="9360"/>
      </w:tabs>
      <w:spacing w:after="360"/>
    </w:pPr>
    <w:rPr>
      <w:bCs/>
      <w:sz w:val="20"/>
    </w:rPr>
  </w:style>
  <w:style w:type="paragraph" w:styleId="Footer">
    <w:name w:val="footer"/>
    <w:basedOn w:val="Header"/>
    <w:link w:val="FooterChar"/>
    <w:rsid w:val="003428DB"/>
    <w:pPr>
      <w:pBdr>
        <w:top w:val="single" w:sz="4" w:space="6" w:color="auto"/>
        <w:bottom w:val="none" w:sz="0" w:space="0" w:color="auto"/>
      </w:pBdr>
      <w:spacing w:before="360" w:after="0"/>
    </w:pPr>
  </w:style>
  <w:style w:type="paragraph" w:customStyle="1" w:styleId="PageNumber1">
    <w:name w:val="Page Number1"/>
    <w:basedOn w:val="Normal"/>
    <w:rsid w:val="003A3EB4"/>
  </w:style>
  <w:style w:type="paragraph" w:customStyle="1" w:styleId="TextIndent">
    <w:name w:val="Text Indent"/>
    <w:basedOn w:val="Text"/>
    <w:link w:val="TextIndentChar"/>
    <w:qFormat/>
    <w:rsid w:val="00124BA1"/>
    <w:pPr>
      <w:ind w:left="720"/>
    </w:pPr>
  </w:style>
  <w:style w:type="paragraph" w:customStyle="1" w:styleId="TextBullet">
    <w:name w:val="Text Bullet"/>
    <w:basedOn w:val="MainTitle"/>
    <w:qFormat/>
    <w:rsid w:val="004F4A42"/>
    <w:pPr>
      <w:numPr>
        <w:numId w:val="39"/>
      </w:numPr>
      <w:spacing w:after="0" w:line="276" w:lineRule="auto"/>
      <w:ind w:left="1080"/>
      <w:jc w:val="left"/>
    </w:pPr>
    <w:rPr>
      <w:b w:val="0"/>
      <w:color w:val="auto"/>
      <w:sz w:val="28"/>
      <w:szCs w:val="28"/>
    </w:rPr>
  </w:style>
  <w:style w:type="paragraph" w:customStyle="1" w:styleId="StudentNameandDate">
    <w:name w:val="Student Name and Date"/>
    <w:basedOn w:val="sub-section"/>
    <w:qFormat/>
    <w:rsid w:val="00074321"/>
    <w:pPr>
      <w:tabs>
        <w:tab w:val="right" w:leader="underscore" w:pos="7200"/>
        <w:tab w:val="right" w:leader="underscore" w:pos="9360"/>
      </w:tabs>
    </w:pPr>
  </w:style>
  <w:style w:type="character" w:customStyle="1" w:styleId="Bold">
    <w:name w:val="Bold"/>
    <w:rsid w:val="003428DB"/>
    <w:rPr>
      <w:rFonts w:ascii="Tahoma" w:hAnsi="Tahoma"/>
      <w:b/>
    </w:rPr>
  </w:style>
  <w:style w:type="paragraph" w:customStyle="1" w:styleId="Objective">
    <w:name w:val="Objective"/>
    <w:basedOn w:val="Normal"/>
    <w:qFormat/>
    <w:rsid w:val="004F4A42"/>
    <w:pPr>
      <w:spacing w:after="480"/>
      <w:ind w:left="2160" w:hanging="2160"/>
    </w:pPr>
  </w:style>
  <w:style w:type="paragraph" w:customStyle="1" w:styleId="Objectives">
    <w:name w:val="Objectives"/>
    <w:basedOn w:val="Normal"/>
    <w:rsid w:val="003428DB"/>
    <w:pPr>
      <w:tabs>
        <w:tab w:val="left" w:pos="2880"/>
      </w:tabs>
      <w:spacing w:before="240" w:after="240"/>
      <w:ind w:left="2880" w:hanging="2880"/>
    </w:pPr>
    <w:rPr>
      <w:b/>
      <w:color w:val="800000"/>
      <w:sz w:val="32"/>
      <w:szCs w:val="32"/>
    </w:rPr>
  </w:style>
  <w:style w:type="paragraph" w:customStyle="1" w:styleId="PageNumbers">
    <w:name w:val="Page Numbers"/>
    <w:basedOn w:val="Normal"/>
    <w:rsid w:val="003A3EB4"/>
  </w:style>
  <w:style w:type="paragraph" w:customStyle="1" w:styleId="quizquestion">
    <w:name w:val="quiz question"/>
    <w:basedOn w:val="Normal"/>
    <w:rsid w:val="00F22B34"/>
    <w:pPr>
      <w:tabs>
        <w:tab w:val="decimal" w:pos="284"/>
        <w:tab w:val="left" w:pos="710"/>
      </w:tabs>
      <w:ind w:left="710" w:hanging="710"/>
    </w:pPr>
    <w:rPr>
      <w:rFonts w:cs="Arial"/>
      <w:sz w:val="24"/>
      <w:szCs w:val="24"/>
    </w:rPr>
  </w:style>
  <w:style w:type="paragraph" w:customStyle="1" w:styleId="Style1">
    <w:name w:val="Style1"/>
    <w:basedOn w:val="Normal"/>
    <w:autoRedefine/>
    <w:rsid w:val="00163B0E"/>
    <w:pPr>
      <w:tabs>
        <w:tab w:val="left" w:pos="2698"/>
        <w:tab w:val="left" w:pos="3053"/>
      </w:tabs>
      <w:spacing w:after="120"/>
      <w:ind w:left="3053" w:hanging="355"/>
    </w:pPr>
  </w:style>
  <w:style w:type="table" w:styleId="TableGrid">
    <w:name w:val="Table Grid"/>
    <w:basedOn w:val="TableNormal"/>
    <w:uiPriority w:val="59"/>
    <w:rsid w:val="003428DB"/>
    <w:rPr>
      <w:rFonts w:ascii="Tahoma" w:hAnsi="Tahom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ainTitle">
    <w:name w:val="Main Title"/>
    <w:basedOn w:val="Normal"/>
    <w:link w:val="MainTitleChar"/>
    <w:rsid w:val="003428DB"/>
    <w:pPr>
      <w:spacing w:after="240"/>
      <w:contextualSpacing/>
      <w:jc w:val="center"/>
    </w:pPr>
    <w:rPr>
      <w:b/>
      <w:color w:val="800000"/>
      <w:sz w:val="48"/>
      <w:szCs w:val="48"/>
    </w:rPr>
  </w:style>
  <w:style w:type="paragraph" w:customStyle="1" w:styleId="Sub-TitleItalics">
    <w:name w:val="Sub-Title Italics"/>
    <w:basedOn w:val="Sub-Title"/>
    <w:next w:val="Normal"/>
    <w:rsid w:val="003A3EB4"/>
    <w:pPr>
      <w:contextualSpacing/>
    </w:pPr>
    <w:rPr>
      <w:i/>
    </w:rPr>
  </w:style>
  <w:style w:type="paragraph" w:customStyle="1" w:styleId="Sub-Title">
    <w:name w:val="Sub-Title"/>
    <w:basedOn w:val="Normal"/>
    <w:next w:val="Normal"/>
    <w:rsid w:val="003428DB"/>
    <w:pPr>
      <w:spacing w:before="240" w:after="120"/>
      <w:jc w:val="center"/>
    </w:pPr>
    <w:rPr>
      <w:b/>
      <w:color w:val="800000"/>
    </w:rPr>
  </w:style>
  <w:style w:type="table" w:customStyle="1" w:styleId="Timeframes">
    <w:name w:val="Timeframes"/>
    <w:basedOn w:val="TableNormal"/>
    <w:rsid w:val="003428DB"/>
    <w:rPr>
      <w:rFonts w:ascii="Tahoma" w:hAnsi="Tahoma"/>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Pr>
    <w:trPr>
      <w:tblHeader/>
    </w:trPr>
  </w:style>
  <w:style w:type="paragraph" w:styleId="CommentSubject">
    <w:name w:val="annotation subject"/>
    <w:basedOn w:val="CommentText"/>
    <w:next w:val="CommentText"/>
    <w:link w:val="CommentSubjectChar"/>
    <w:rsid w:val="008A0C72"/>
    <w:rPr>
      <w:b/>
      <w:bCs/>
    </w:rPr>
  </w:style>
  <w:style w:type="character" w:customStyle="1" w:styleId="CommentSubjectChar">
    <w:name w:val="Comment Subject Char"/>
    <w:link w:val="CommentSubject"/>
    <w:rsid w:val="008A0C72"/>
    <w:rPr>
      <w:rFonts w:ascii="Tahoma" w:hAnsi="Tahoma"/>
      <w:b/>
      <w:bCs/>
    </w:rPr>
  </w:style>
  <w:style w:type="paragraph" w:customStyle="1" w:styleId="NotesBox">
    <w:name w:val="Notes Box"/>
    <w:basedOn w:val="Normal"/>
    <w:next w:val="Normal"/>
    <w:link w:val="NotesBoxChar"/>
    <w:rsid w:val="003428DB"/>
    <w:pPr>
      <w:pBdr>
        <w:top w:val="single" w:sz="4" w:space="6" w:color="auto"/>
        <w:left w:val="single" w:sz="4" w:space="6" w:color="auto"/>
        <w:bottom w:val="single" w:sz="4" w:space="6" w:color="auto"/>
        <w:right w:val="single" w:sz="4" w:space="6" w:color="auto"/>
      </w:pBdr>
      <w:shd w:val="clear" w:color="auto" w:fill="E6E6E6"/>
      <w:tabs>
        <w:tab w:val="left" w:pos="3976"/>
      </w:tabs>
      <w:spacing w:before="120" w:after="120"/>
      <w:ind w:left="2880"/>
    </w:pPr>
  </w:style>
  <w:style w:type="paragraph" w:customStyle="1" w:styleId="Note">
    <w:name w:val="Note"/>
    <w:basedOn w:val="TextIndent"/>
    <w:link w:val="NoteChar"/>
    <w:qFormat/>
    <w:rsid w:val="009D68F3"/>
    <w:rPr>
      <w:b/>
      <w:color w:val="800000"/>
    </w:rPr>
  </w:style>
  <w:style w:type="character" w:customStyle="1" w:styleId="MainTitleChar">
    <w:name w:val="Main Title Char"/>
    <w:link w:val="MainTitle"/>
    <w:rsid w:val="008A0C72"/>
    <w:rPr>
      <w:rFonts w:ascii="Tahoma" w:hAnsi="Tahoma"/>
      <w:b/>
      <w:color w:val="800000"/>
      <w:sz w:val="48"/>
      <w:szCs w:val="48"/>
    </w:rPr>
  </w:style>
  <w:style w:type="character" w:customStyle="1" w:styleId="Italics">
    <w:name w:val="Italics"/>
    <w:rsid w:val="003428DB"/>
    <w:rPr>
      <w:rFonts w:ascii="Tahoma" w:hAnsi="Tahoma"/>
      <w:i/>
    </w:rPr>
  </w:style>
  <w:style w:type="character" w:customStyle="1" w:styleId="TextChar">
    <w:name w:val="Text Char"/>
    <w:link w:val="Text"/>
    <w:rsid w:val="004F4A42"/>
    <w:rPr>
      <w:rFonts w:ascii="Tahoma" w:hAnsi="Tahoma"/>
      <w:sz w:val="28"/>
      <w:szCs w:val="28"/>
    </w:rPr>
  </w:style>
  <w:style w:type="paragraph" w:customStyle="1" w:styleId="NumberList-Normal">
    <w:name w:val="Number List - Normal"/>
    <w:basedOn w:val="Normal"/>
    <w:rsid w:val="003428DB"/>
    <w:pPr>
      <w:tabs>
        <w:tab w:val="left" w:pos="540"/>
      </w:tabs>
      <w:spacing w:after="120"/>
      <w:ind w:left="547" w:hanging="547"/>
    </w:pPr>
  </w:style>
  <w:style w:type="character" w:styleId="Emphasis">
    <w:name w:val="Emphasis"/>
    <w:qFormat/>
    <w:rsid w:val="003A3EB4"/>
    <w:rPr>
      <w:rFonts w:ascii="Tahoma" w:hAnsi="Tahoma"/>
      <w:i/>
      <w:iCs/>
    </w:rPr>
  </w:style>
  <w:style w:type="character" w:customStyle="1" w:styleId="TextIndentChar">
    <w:name w:val="Text Indent Char"/>
    <w:basedOn w:val="TextChar"/>
    <w:link w:val="TextIndent"/>
    <w:rsid w:val="008A0C72"/>
    <w:rPr>
      <w:rFonts w:ascii="Tahoma" w:hAnsi="Tahoma"/>
      <w:sz w:val="28"/>
      <w:szCs w:val="28"/>
    </w:rPr>
  </w:style>
  <w:style w:type="character" w:customStyle="1" w:styleId="NoteChar">
    <w:name w:val="Note Char"/>
    <w:link w:val="Note"/>
    <w:rsid w:val="009D68F3"/>
    <w:rPr>
      <w:rFonts w:ascii="Tahoma" w:hAnsi="Tahoma"/>
      <w:b/>
      <w:color w:val="800000"/>
      <w:sz w:val="28"/>
      <w:szCs w:val="28"/>
    </w:rPr>
  </w:style>
  <w:style w:type="numbering" w:customStyle="1" w:styleId="StyleOutlinenumbered">
    <w:name w:val="Style Outline numbered"/>
    <w:rsid w:val="003428DB"/>
    <w:pPr>
      <w:numPr>
        <w:numId w:val="19"/>
      </w:numPr>
    </w:pPr>
  </w:style>
  <w:style w:type="paragraph" w:customStyle="1" w:styleId="NotesBullets">
    <w:name w:val="Notes Bullets"/>
    <w:basedOn w:val="NotesBox"/>
    <w:rsid w:val="003428DB"/>
    <w:pPr>
      <w:numPr>
        <w:numId w:val="18"/>
      </w:numPr>
    </w:pPr>
  </w:style>
  <w:style w:type="character" w:customStyle="1" w:styleId="Heading4Char">
    <w:name w:val="Heading 4 Char"/>
    <w:link w:val="Heading4"/>
    <w:rsid w:val="003428DB"/>
    <w:rPr>
      <w:rFonts w:ascii="Tahoma" w:hAnsi="Tahoma"/>
      <w:bCs/>
      <w:iCs/>
      <w:sz w:val="28"/>
      <w:szCs w:val="26"/>
      <w:lang w:val="en-US" w:eastAsia="en-US" w:bidi="ar-SA"/>
    </w:rPr>
  </w:style>
  <w:style w:type="numbering" w:styleId="ArticleSection">
    <w:name w:val="Outline List 3"/>
    <w:basedOn w:val="NoList"/>
    <w:rsid w:val="003A3EB4"/>
    <w:pPr>
      <w:numPr>
        <w:numId w:val="15"/>
      </w:numPr>
    </w:pPr>
  </w:style>
  <w:style w:type="paragraph" w:styleId="PlainText">
    <w:name w:val="Plain Text"/>
    <w:basedOn w:val="Normal"/>
    <w:rsid w:val="00E01D72"/>
    <w:rPr>
      <w:rFonts w:cs="Courier New"/>
      <w:sz w:val="20"/>
      <w:szCs w:val="20"/>
    </w:rPr>
  </w:style>
  <w:style w:type="paragraph" w:customStyle="1" w:styleId="SectionBox">
    <w:name w:val="Section Box"/>
    <w:basedOn w:val="Normal"/>
    <w:next w:val="Normal"/>
    <w:rsid w:val="003428DB"/>
    <w:pPr>
      <w:pBdr>
        <w:top w:val="single" w:sz="4" w:space="6" w:color="auto"/>
        <w:left w:val="single" w:sz="4" w:space="6" w:color="auto"/>
        <w:bottom w:val="single" w:sz="4" w:space="6" w:color="auto"/>
        <w:right w:val="single" w:sz="4" w:space="6" w:color="auto"/>
      </w:pBdr>
      <w:shd w:val="clear" w:color="auto" w:fill="FFFF00"/>
      <w:tabs>
        <w:tab w:val="left" w:pos="1775"/>
        <w:tab w:val="right" w:pos="9360"/>
      </w:tabs>
    </w:pPr>
    <w:rPr>
      <w:sz w:val="32"/>
      <w:szCs w:val="32"/>
    </w:rPr>
  </w:style>
  <w:style w:type="paragraph" w:customStyle="1" w:styleId="Questionmc">
    <w:name w:val="Question [m/c]"/>
    <w:basedOn w:val="Normal"/>
    <w:link w:val="QuestionmcChar"/>
    <w:rsid w:val="003428DB"/>
    <w:pPr>
      <w:tabs>
        <w:tab w:val="right" w:leader="underscore" w:pos="1080"/>
        <w:tab w:val="decimal" w:pos="1530"/>
        <w:tab w:val="left" w:pos="1980"/>
      </w:tabs>
      <w:spacing w:before="240" w:after="120"/>
      <w:ind w:left="1987" w:hanging="1987"/>
    </w:pPr>
    <w:rPr>
      <w:sz w:val="24"/>
    </w:rPr>
  </w:style>
  <w:style w:type="paragraph" w:customStyle="1" w:styleId="Questionsa-line">
    <w:name w:val="Question [sa-line]"/>
    <w:basedOn w:val="Questionsa"/>
    <w:rsid w:val="003428DB"/>
    <w:pPr>
      <w:pBdr>
        <w:bottom w:val="single" w:sz="4" w:space="1" w:color="auto"/>
        <w:between w:val="single" w:sz="4" w:space="1" w:color="auto"/>
      </w:pBdr>
      <w:tabs>
        <w:tab w:val="clear" w:pos="355"/>
      </w:tabs>
      <w:spacing w:after="0"/>
      <w:ind w:firstLine="0"/>
    </w:pPr>
  </w:style>
  <w:style w:type="character" w:customStyle="1" w:styleId="QuestionmcChar">
    <w:name w:val="Question [m/c] Char"/>
    <w:link w:val="Questionmc"/>
    <w:rsid w:val="003428DB"/>
    <w:rPr>
      <w:rFonts w:ascii="Tahoma" w:hAnsi="Tahoma"/>
      <w:sz w:val="24"/>
      <w:szCs w:val="28"/>
      <w:lang w:val="en-US" w:eastAsia="en-US" w:bidi="ar-SA"/>
    </w:rPr>
  </w:style>
  <w:style w:type="paragraph" w:customStyle="1" w:styleId="Questionsa">
    <w:name w:val="Question [sa]"/>
    <w:basedOn w:val="Normal"/>
    <w:rsid w:val="003428DB"/>
    <w:pPr>
      <w:tabs>
        <w:tab w:val="decimal" w:pos="355"/>
      </w:tabs>
      <w:spacing w:before="240" w:after="240"/>
      <w:ind w:left="706" w:hanging="706"/>
    </w:pPr>
    <w:rPr>
      <w:sz w:val="24"/>
      <w:szCs w:val="24"/>
    </w:rPr>
  </w:style>
  <w:style w:type="character" w:customStyle="1" w:styleId="NotesBoxChar">
    <w:name w:val="Notes Box Char"/>
    <w:link w:val="NotesBox"/>
    <w:rsid w:val="003428DB"/>
    <w:rPr>
      <w:rFonts w:ascii="Tahoma" w:hAnsi="Tahoma"/>
      <w:sz w:val="28"/>
      <w:szCs w:val="28"/>
      <w:lang w:val="en-US" w:eastAsia="en-US" w:bidi="ar-SA"/>
    </w:rPr>
  </w:style>
  <w:style w:type="paragraph" w:customStyle="1" w:styleId="NotesBoxFullPage">
    <w:name w:val="Notes Box Full Page"/>
    <w:basedOn w:val="NotesBox"/>
    <w:rsid w:val="003428DB"/>
    <w:pPr>
      <w:tabs>
        <w:tab w:val="left" w:pos="1080"/>
      </w:tabs>
      <w:ind w:left="0"/>
    </w:pPr>
  </w:style>
  <w:style w:type="paragraph" w:customStyle="1" w:styleId="NotesBulletsFullPage">
    <w:name w:val="Notes Bullets Full Page"/>
    <w:basedOn w:val="NotesBullets"/>
    <w:rsid w:val="003428DB"/>
    <w:pPr>
      <w:numPr>
        <w:numId w:val="0"/>
      </w:numPr>
      <w:tabs>
        <w:tab w:val="left" w:pos="355"/>
      </w:tabs>
    </w:pPr>
  </w:style>
  <w:style w:type="character" w:customStyle="1" w:styleId="Heading2Char">
    <w:name w:val="Heading 2 Char"/>
    <w:link w:val="Heading2"/>
    <w:rsid w:val="003B2010"/>
    <w:rPr>
      <w:rFonts w:ascii="Tahoma" w:hAnsi="Tahoma"/>
      <w:b/>
      <w:color w:val="800000"/>
      <w:sz w:val="28"/>
      <w:szCs w:val="28"/>
    </w:rPr>
  </w:style>
  <w:style w:type="paragraph" w:styleId="BalloonText">
    <w:name w:val="Balloon Text"/>
    <w:basedOn w:val="Normal"/>
    <w:semiHidden/>
    <w:rsid w:val="003428DB"/>
    <w:rPr>
      <w:rFonts w:cs="Tahoma"/>
      <w:sz w:val="16"/>
      <w:szCs w:val="16"/>
    </w:rPr>
  </w:style>
  <w:style w:type="paragraph" w:customStyle="1" w:styleId="TestLine2Write">
    <w:name w:val="Test Line 2 [Write]"/>
    <w:basedOn w:val="Normal"/>
    <w:link w:val="TestLine2WriteChar"/>
    <w:rsid w:val="008B032D"/>
    <w:pPr>
      <w:tabs>
        <w:tab w:val="decimal" w:pos="216"/>
        <w:tab w:val="left" w:pos="360"/>
        <w:tab w:val="right" w:leader="underscore" w:pos="9720"/>
      </w:tabs>
      <w:spacing w:line="480" w:lineRule="auto"/>
    </w:pPr>
    <w:rPr>
      <w:rFonts w:ascii="Times New Roman" w:hAnsi="Times New Roman"/>
      <w:sz w:val="24"/>
      <w:szCs w:val="24"/>
    </w:rPr>
  </w:style>
  <w:style w:type="character" w:customStyle="1" w:styleId="FooterChar">
    <w:name w:val="Footer Char"/>
    <w:link w:val="Footer"/>
    <w:uiPriority w:val="99"/>
    <w:rsid w:val="00C07AE1"/>
    <w:rPr>
      <w:rFonts w:ascii="Tahoma" w:hAnsi="Tahoma"/>
      <w:bCs/>
      <w:szCs w:val="28"/>
    </w:rPr>
  </w:style>
  <w:style w:type="paragraph" w:customStyle="1" w:styleId="Style2">
    <w:name w:val="Style2"/>
    <w:basedOn w:val="TestLine2Write"/>
    <w:link w:val="Style2Char"/>
    <w:qFormat/>
    <w:rsid w:val="00B66D54"/>
    <w:pPr>
      <w:tabs>
        <w:tab w:val="clear" w:pos="9720"/>
        <w:tab w:val="left" w:pos="825"/>
        <w:tab w:val="right" w:leader="underscore" w:pos="3870"/>
      </w:tabs>
      <w:spacing w:before="240" w:line="240" w:lineRule="auto"/>
      <w:ind w:right="5490"/>
    </w:pPr>
    <w:rPr>
      <w:rFonts w:ascii="Tahoma" w:hAnsi="Tahoma" w:cs="Tahoma"/>
      <w:sz w:val="28"/>
      <w:szCs w:val="28"/>
    </w:rPr>
  </w:style>
  <w:style w:type="character" w:styleId="CommentReference">
    <w:name w:val="annotation reference"/>
    <w:rsid w:val="00D40185"/>
    <w:rPr>
      <w:sz w:val="16"/>
      <w:szCs w:val="16"/>
    </w:rPr>
  </w:style>
  <w:style w:type="character" w:customStyle="1" w:styleId="TestLine2WriteChar">
    <w:name w:val="Test Line 2 [Write] Char"/>
    <w:link w:val="TestLine2Write"/>
    <w:rsid w:val="00B66D54"/>
    <w:rPr>
      <w:sz w:val="24"/>
      <w:szCs w:val="24"/>
    </w:rPr>
  </w:style>
  <w:style w:type="character" w:customStyle="1" w:styleId="Style2Char">
    <w:name w:val="Style2 Char"/>
    <w:link w:val="Style2"/>
    <w:rsid w:val="00B66D54"/>
    <w:rPr>
      <w:rFonts w:ascii="Tahoma" w:hAnsi="Tahoma" w:cs="Tahoma"/>
      <w:sz w:val="28"/>
      <w:szCs w:val="28"/>
    </w:rPr>
  </w:style>
  <w:style w:type="paragraph" w:styleId="CommentText">
    <w:name w:val="annotation text"/>
    <w:basedOn w:val="Normal"/>
    <w:link w:val="CommentTextChar"/>
    <w:rsid w:val="00D40185"/>
    <w:rPr>
      <w:sz w:val="20"/>
      <w:szCs w:val="20"/>
    </w:rPr>
  </w:style>
  <w:style w:type="character" w:customStyle="1" w:styleId="CommentTextChar">
    <w:name w:val="Comment Text Char"/>
    <w:link w:val="CommentText"/>
    <w:rsid w:val="00D40185"/>
    <w:rPr>
      <w:rFonts w:ascii="Tahoma" w:hAnsi="Tahoma"/>
    </w:rPr>
  </w:style>
  <w:style w:type="paragraph" w:customStyle="1" w:styleId="Text">
    <w:name w:val="Text"/>
    <w:basedOn w:val="MainTitle"/>
    <w:link w:val="TextChar"/>
    <w:qFormat/>
    <w:rsid w:val="004F4A42"/>
    <w:pPr>
      <w:spacing w:before="120"/>
      <w:contextualSpacing w:val="0"/>
      <w:jc w:val="left"/>
    </w:pPr>
    <w:rPr>
      <w:b w:val="0"/>
      <w:color w:val="auto"/>
      <w:sz w:val="28"/>
      <w:szCs w:val="28"/>
    </w:rPr>
  </w:style>
  <w:style w:type="paragraph" w:customStyle="1" w:styleId="sub-section">
    <w:name w:val="sub-section"/>
    <w:basedOn w:val="Text"/>
    <w:qFormat/>
    <w:rsid w:val="00621249"/>
    <w:pPr>
      <w:spacing w:before="240"/>
    </w:pPr>
  </w:style>
  <w:style w:type="paragraph" w:customStyle="1" w:styleId="Text-numbered">
    <w:name w:val="Text - numbered"/>
    <w:basedOn w:val="Text"/>
    <w:qFormat/>
    <w:rsid w:val="004F4A42"/>
    <w:pPr>
      <w:spacing w:after="120"/>
      <w:ind w:left="720" w:hanging="720"/>
    </w:pPr>
  </w:style>
  <w:style w:type="paragraph" w:customStyle="1" w:styleId="Text-numbered2">
    <w:name w:val="Text - numbered 2"/>
    <w:basedOn w:val="Text-numbered"/>
    <w:qFormat/>
    <w:rsid w:val="00621249"/>
    <w:pPr>
      <w:ind w:left="1170" w:hanging="45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63B0E"/>
    <w:rPr>
      <w:rFonts w:ascii="Tahoma" w:hAnsi="Tahoma"/>
      <w:sz w:val="28"/>
      <w:szCs w:val="28"/>
    </w:rPr>
  </w:style>
  <w:style w:type="paragraph" w:styleId="Heading1">
    <w:name w:val="heading 1"/>
    <w:basedOn w:val="Normal"/>
    <w:qFormat/>
    <w:rsid w:val="003428DB"/>
    <w:pPr>
      <w:numPr>
        <w:numId w:val="17"/>
      </w:numPr>
      <w:spacing w:before="240" w:after="60"/>
      <w:outlineLvl w:val="0"/>
    </w:pPr>
    <w:rPr>
      <w:b/>
      <w:caps/>
      <w:sz w:val="32"/>
      <w:szCs w:val="32"/>
    </w:rPr>
  </w:style>
  <w:style w:type="paragraph" w:styleId="Heading2">
    <w:name w:val="heading 2"/>
    <w:basedOn w:val="Text"/>
    <w:link w:val="Heading2Char"/>
    <w:qFormat/>
    <w:rsid w:val="003B2010"/>
    <w:pPr>
      <w:spacing w:before="480" w:after="120"/>
      <w:outlineLvl w:val="1"/>
    </w:pPr>
    <w:rPr>
      <w:b/>
      <w:color w:val="800000"/>
    </w:rPr>
  </w:style>
  <w:style w:type="paragraph" w:styleId="Heading3">
    <w:name w:val="heading 3"/>
    <w:basedOn w:val="Normal"/>
    <w:qFormat/>
    <w:rsid w:val="003428DB"/>
    <w:pPr>
      <w:numPr>
        <w:ilvl w:val="2"/>
        <w:numId w:val="17"/>
      </w:numPr>
      <w:spacing w:before="240" w:after="60"/>
      <w:outlineLvl w:val="2"/>
    </w:pPr>
    <w:rPr>
      <w:rFonts w:cs="Arial"/>
      <w:bCs/>
    </w:rPr>
  </w:style>
  <w:style w:type="paragraph" w:styleId="Heading4">
    <w:name w:val="heading 4"/>
    <w:basedOn w:val="Heading5"/>
    <w:link w:val="Heading4Char"/>
    <w:qFormat/>
    <w:rsid w:val="003428DB"/>
    <w:pPr>
      <w:numPr>
        <w:ilvl w:val="3"/>
      </w:numPr>
      <w:outlineLvl w:val="3"/>
    </w:pPr>
  </w:style>
  <w:style w:type="paragraph" w:styleId="Heading5">
    <w:name w:val="heading 5"/>
    <w:basedOn w:val="Normal"/>
    <w:qFormat/>
    <w:rsid w:val="003428DB"/>
    <w:pPr>
      <w:numPr>
        <w:ilvl w:val="4"/>
        <w:numId w:val="17"/>
      </w:numPr>
      <w:spacing w:before="240" w:after="60"/>
      <w:outlineLvl w:val="4"/>
    </w:pPr>
    <w:rPr>
      <w:bCs/>
      <w:iCs/>
      <w:szCs w:val="26"/>
    </w:rPr>
  </w:style>
  <w:style w:type="paragraph" w:styleId="Heading6">
    <w:name w:val="heading 6"/>
    <w:basedOn w:val="Normal"/>
    <w:next w:val="Normal"/>
    <w:qFormat/>
    <w:rsid w:val="003428DB"/>
    <w:pPr>
      <w:numPr>
        <w:ilvl w:val="5"/>
        <w:numId w:val="17"/>
      </w:numPr>
      <w:spacing w:before="240" w:after="60"/>
      <w:outlineLvl w:val="5"/>
    </w:pPr>
    <w:rPr>
      <w:b/>
      <w:bCs/>
      <w:sz w:val="22"/>
      <w:szCs w:val="22"/>
    </w:rPr>
  </w:style>
  <w:style w:type="paragraph" w:styleId="Heading7">
    <w:name w:val="heading 7"/>
    <w:basedOn w:val="Normal"/>
    <w:next w:val="Normal"/>
    <w:qFormat/>
    <w:rsid w:val="003428DB"/>
    <w:pPr>
      <w:numPr>
        <w:ilvl w:val="6"/>
        <w:numId w:val="17"/>
      </w:numPr>
      <w:spacing w:before="240" w:after="60"/>
      <w:outlineLvl w:val="6"/>
    </w:pPr>
    <w:rPr>
      <w:rFonts w:ascii="Times New Roman" w:hAnsi="Times New Roman"/>
      <w:sz w:val="24"/>
      <w:szCs w:val="24"/>
    </w:rPr>
  </w:style>
  <w:style w:type="paragraph" w:styleId="Heading8">
    <w:name w:val="heading 8"/>
    <w:basedOn w:val="Normal"/>
    <w:next w:val="Normal"/>
    <w:qFormat/>
    <w:rsid w:val="003428DB"/>
    <w:pPr>
      <w:numPr>
        <w:ilvl w:val="7"/>
        <w:numId w:val="17"/>
      </w:numPr>
      <w:spacing w:before="240" w:after="60"/>
      <w:outlineLvl w:val="7"/>
    </w:pPr>
    <w:rPr>
      <w:i/>
      <w:iCs/>
      <w:sz w:val="24"/>
      <w:szCs w:val="24"/>
    </w:rPr>
  </w:style>
  <w:style w:type="paragraph" w:styleId="Heading9">
    <w:name w:val="heading 9"/>
    <w:basedOn w:val="Normal"/>
    <w:next w:val="Normal"/>
    <w:qFormat/>
    <w:rsid w:val="003428DB"/>
    <w:pPr>
      <w:numPr>
        <w:ilvl w:val="8"/>
        <w:numId w:val="17"/>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53E9F"/>
    <w:pPr>
      <w:spacing w:after="200" w:line="276" w:lineRule="auto"/>
      <w:ind w:left="720"/>
      <w:contextualSpacing/>
    </w:pPr>
    <w:rPr>
      <w:rFonts w:ascii="Calibri" w:eastAsia="Calibri" w:hAnsi="Calibri"/>
      <w:sz w:val="22"/>
      <w:szCs w:val="22"/>
    </w:rPr>
  </w:style>
  <w:style w:type="paragraph" w:customStyle="1" w:styleId="ObjectiveList">
    <w:name w:val="Objective List"/>
    <w:basedOn w:val="Normal"/>
    <w:rsid w:val="003428DB"/>
    <w:pPr>
      <w:tabs>
        <w:tab w:val="decimal" w:pos="540"/>
        <w:tab w:val="left" w:pos="1080"/>
      </w:tabs>
      <w:spacing w:before="80" w:after="80"/>
      <w:ind w:left="1080" w:hanging="1080"/>
    </w:pPr>
  </w:style>
  <w:style w:type="paragraph" w:styleId="NormalIndent">
    <w:name w:val="Normal Indent"/>
    <w:basedOn w:val="Normal"/>
    <w:rsid w:val="003A3EB4"/>
    <w:pPr>
      <w:ind w:left="720"/>
    </w:pPr>
  </w:style>
  <w:style w:type="table" w:customStyle="1" w:styleId="TableGrid1">
    <w:name w:val="Table Grid1"/>
    <w:basedOn w:val="TableNormal"/>
    <w:next w:val="TableGrid"/>
    <w:uiPriority w:val="59"/>
    <w:rsid w:val="00F53E9F"/>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3428DB"/>
    <w:pPr>
      <w:pBdr>
        <w:bottom w:val="single" w:sz="4" w:space="6" w:color="auto"/>
      </w:pBdr>
      <w:tabs>
        <w:tab w:val="center" w:pos="5040"/>
        <w:tab w:val="right" w:pos="9360"/>
      </w:tabs>
      <w:spacing w:after="360"/>
    </w:pPr>
    <w:rPr>
      <w:bCs/>
      <w:sz w:val="20"/>
    </w:rPr>
  </w:style>
  <w:style w:type="paragraph" w:styleId="Footer">
    <w:name w:val="footer"/>
    <w:basedOn w:val="Header"/>
    <w:link w:val="FooterChar"/>
    <w:rsid w:val="003428DB"/>
    <w:pPr>
      <w:pBdr>
        <w:top w:val="single" w:sz="4" w:space="6" w:color="auto"/>
        <w:bottom w:val="none" w:sz="0" w:space="0" w:color="auto"/>
      </w:pBdr>
      <w:spacing w:before="360" w:after="0"/>
    </w:pPr>
  </w:style>
  <w:style w:type="paragraph" w:customStyle="1" w:styleId="PageNumber1">
    <w:name w:val="Page Number1"/>
    <w:basedOn w:val="Normal"/>
    <w:rsid w:val="003A3EB4"/>
  </w:style>
  <w:style w:type="paragraph" w:customStyle="1" w:styleId="TextIndent">
    <w:name w:val="Text Indent"/>
    <w:basedOn w:val="Text"/>
    <w:link w:val="TextIndentChar"/>
    <w:qFormat/>
    <w:rsid w:val="00124BA1"/>
    <w:pPr>
      <w:ind w:left="720"/>
    </w:pPr>
  </w:style>
  <w:style w:type="paragraph" w:customStyle="1" w:styleId="TextBullet">
    <w:name w:val="Text Bullet"/>
    <w:basedOn w:val="MainTitle"/>
    <w:qFormat/>
    <w:rsid w:val="004F4A42"/>
    <w:pPr>
      <w:numPr>
        <w:numId w:val="39"/>
      </w:numPr>
      <w:spacing w:after="0" w:line="276" w:lineRule="auto"/>
      <w:ind w:left="1080"/>
      <w:jc w:val="left"/>
    </w:pPr>
    <w:rPr>
      <w:b w:val="0"/>
      <w:color w:val="auto"/>
      <w:sz w:val="28"/>
      <w:szCs w:val="28"/>
    </w:rPr>
  </w:style>
  <w:style w:type="paragraph" w:customStyle="1" w:styleId="StudentNameandDate">
    <w:name w:val="Student Name and Date"/>
    <w:basedOn w:val="sub-section"/>
    <w:qFormat/>
    <w:rsid w:val="00074321"/>
    <w:pPr>
      <w:tabs>
        <w:tab w:val="right" w:leader="underscore" w:pos="7200"/>
        <w:tab w:val="right" w:leader="underscore" w:pos="9360"/>
      </w:tabs>
    </w:pPr>
  </w:style>
  <w:style w:type="character" w:customStyle="1" w:styleId="Bold">
    <w:name w:val="Bold"/>
    <w:rsid w:val="003428DB"/>
    <w:rPr>
      <w:rFonts w:ascii="Tahoma" w:hAnsi="Tahoma"/>
      <w:b/>
    </w:rPr>
  </w:style>
  <w:style w:type="paragraph" w:customStyle="1" w:styleId="Objective">
    <w:name w:val="Objective"/>
    <w:basedOn w:val="Normal"/>
    <w:qFormat/>
    <w:rsid w:val="004F4A42"/>
    <w:pPr>
      <w:spacing w:after="480"/>
      <w:ind w:left="2160" w:hanging="2160"/>
    </w:pPr>
  </w:style>
  <w:style w:type="paragraph" w:customStyle="1" w:styleId="Objectives">
    <w:name w:val="Objectives"/>
    <w:basedOn w:val="Normal"/>
    <w:rsid w:val="003428DB"/>
    <w:pPr>
      <w:tabs>
        <w:tab w:val="left" w:pos="2880"/>
      </w:tabs>
      <w:spacing w:before="240" w:after="240"/>
      <w:ind w:left="2880" w:hanging="2880"/>
    </w:pPr>
    <w:rPr>
      <w:b/>
      <w:color w:val="800000"/>
      <w:sz w:val="32"/>
      <w:szCs w:val="32"/>
    </w:rPr>
  </w:style>
  <w:style w:type="paragraph" w:customStyle="1" w:styleId="PageNumbers">
    <w:name w:val="Page Numbers"/>
    <w:basedOn w:val="Normal"/>
    <w:rsid w:val="003A3EB4"/>
  </w:style>
  <w:style w:type="paragraph" w:customStyle="1" w:styleId="quizquestion">
    <w:name w:val="quiz question"/>
    <w:basedOn w:val="Normal"/>
    <w:rsid w:val="00F22B34"/>
    <w:pPr>
      <w:tabs>
        <w:tab w:val="decimal" w:pos="284"/>
        <w:tab w:val="left" w:pos="710"/>
      </w:tabs>
      <w:ind w:left="710" w:hanging="710"/>
    </w:pPr>
    <w:rPr>
      <w:rFonts w:cs="Arial"/>
      <w:sz w:val="24"/>
      <w:szCs w:val="24"/>
    </w:rPr>
  </w:style>
  <w:style w:type="paragraph" w:customStyle="1" w:styleId="Style1">
    <w:name w:val="Style1"/>
    <w:basedOn w:val="Normal"/>
    <w:autoRedefine/>
    <w:rsid w:val="00163B0E"/>
    <w:pPr>
      <w:tabs>
        <w:tab w:val="left" w:pos="2698"/>
        <w:tab w:val="left" w:pos="3053"/>
      </w:tabs>
      <w:spacing w:after="120"/>
      <w:ind w:left="3053" w:hanging="355"/>
    </w:pPr>
  </w:style>
  <w:style w:type="table" w:styleId="TableGrid">
    <w:name w:val="Table Grid"/>
    <w:basedOn w:val="TableNormal"/>
    <w:uiPriority w:val="59"/>
    <w:rsid w:val="003428DB"/>
    <w:rPr>
      <w:rFonts w:ascii="Tahoma" w:hAnsi="Tahom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ainTitle">
    <w:name w:val="Main Title"/>
    <w:basedOn w:val="Normal"/>
    <w:link w:val="MainTitleChar"/>
    <w:rsid w:val="003428DB"/>
    <w:pPr>
      <w:spacing w:after="240"/>
      <w:contextualSpacing/>
      <w:jc w:val="center"/>
    </w:pPr>
    <w:rPr>
      <w:b/>
      <w:color w:val="800000"/>
      <w:sz w:val="48"/>
      <w:szCs w:val="48"/>
    </w:rPr>
  </w:style>
  <w:style w:type="paragraph" w:customStyle="1" w:styleId="Sub-TitleItalics">
    <w:name w:val="Sub-Title Italics"/>
    <w:basedOn w:val="Sub-Title"/>
    <w:next w:val="Normal"/>
    <w:rsid w:val="003A3EB4"/>
    <w:pPr>
      <w:contextualSpacing/>
    </w:pPr>
    <w:rPr>
      <w:i/>
    </w:rPr>
  </w:style>
  <w:style w:type="paragraph" w:customStyle="1" w:styleId="Sub-Title">
    <w:name w:val="Sub-Title"/>
    <w:basedOn w:val="Normal"/>
    <w:next w:val="Normal"/>
    <w:rsid w:val="003428DB"/>
    <w:pPr>
      <w:spacing w:before="240" w:after="120"/>
      <w:jc w:val="center"/>
    </w:pPr>
    <w:rPr>
      <w:b/>
      <w:color w:val="800000"/>
    </w:rPr>
  </w:style>
  <w:style w:type="table" w:customStyle="1" w:styleId="Timeframes">
    <w:name w:val="Timeframes"/>
    <w:basedOn w:val="TableNormal"/>
    <w:rsid w:val="003428DB"/>
    <w:rPr>
      <w:rFonts w:ascii="Tahoma" w:hAnsi="Tahoma"/>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Pr>
    <w:trPr>
      <w:tblHeader/>
    </w:trPr>
  </w:style>
  <w:style w:type="paragraph" w:styleId="CommentSubject">
    <w:name w:val="annotation subject"/>
    <w:basedOn w:val="CommentText"/>
    <w:next w:val="CommentText"/>
    <w:link w:val="CommentSubjectChar"/>
    <w:rsid w:val="008A0C72"/>
    <w:rPr>
      <w:b/>
      <w:bCs/>
    </w:rPr>
  </w:style>
  <w:style w:type="character" w:customStyle="1" w:styleId="CommentSubjectChar">
    <w:name w:val="Comment Subject Char"/>
    <w:link w:val="CommentSubject"/>
    <w:rsid w:val="008A0C72"/>
    <w:rPr>
      <w:rFonts w:ascii="Tahoma" w:hAnsi="Tahoma"/>
      <w:b/>
      <w:bCs/>
    </w:rPr>
  </w:style>
  <w:style w:type="paragraph" w:customStyle="1" w:styleId="NotesBox">
    <w:name w:val="Notes Box"/>
    <w:basedOn w:val="Normal"/>
    <w:next w:val="Normal"/>
    <w:link w:val="NotesBoxChar"/>
    <w:rsid w:val="003428DB"/>
    <w:pPr>
      <w:pBdr>
        <w:top w:val="single" w:sz="4" w:space="6" w:color="auto"/>
        <w:left w:val="single" w:sz="4" w:space="6" w:color="auto"/>
        <w:bottom w:val="single" w:sz="4" w:space="6" w:color="auto"/>
        <w:right w:val="single" w:sz="4" w:space="6" w:color="auto"/>
      </w:pBdr>
      <w:shd w:val="clear" w:color="auto" w:fill="E6E6E6"/>
      <w:tabs>
        <w:tab w:val="left" w:pos="3976"/>
      </w:tabs>
      <w:spacing w:before="120" w:after="120"/>
      <w:ind w:left="2880"/>
    </w:pPr>
  </w:style>
  <w:style w:type="paragraph" w:customStyle="1" w:styleId="Note">
    <w:name w:val="Note"/>
    <w:basedOn w:val="TextIndent"/>
    <w:link w:val="NoteChar"/>
    <w:qFormat/>
    <w:rsid w:val="009D68F3"/>
    <w:rPr>
      <w:b/>
      <w:color w:val="800000"/>
    </w:rPr>
  </w:style>
  <w:style w:type="character" w:customStyle="1" w:styleId="MainTitleChar">
    <w:name w:val="Main Title Char"/>
    <w:link w:val="MainTitle"/>
    <w:rsid w:val="008A0C72"/>
    <w:rPr>
      <w:rFonts w:ascii="Tahoma" w:hAnsi="Tahoma"/>
      <w:b/>
      <w:color w:val="800000"/>
      <w:sz w:val="48"/>
      <w:szCs w:val="48"/>
    </w:rPr>
  </w:style>
  <w:style w:type="character" w:customStyle="1" w:styleId="Italics">
    <w:name w:val="Italics"/>
    <w:rsid w:val="003428DB"/>
    <w:rPr>
      <w:rFonts w:ascii="Tahoma" w:hAnsi="Tahoma"/>
      <w:i/>
    </w:rPr>
  </w:style>
  <w:style w:type="character" w:customStyle="1" w:styleId="TextChar">
    <w:name w:val="Text Char"/>
    <w:link w:val="Text"/>
    <w:rsid w:val="004F4A42"/>
    <w:rPr>
      <w:rFonts w:ascii="Tahoma" w:hAnsi="Tahoma"/>
      <w:sz w:val="28"/>
      <w:szCs w:val="28"/>
    </w:rPr>
  </w:style>
  <w:style w:type="paragraph" w:customStyle="1" w:styleId="NumberList-Normal">
    <w:name w:val="Number List - Normal"/>
    <w:basedOn w:val="Normal"/>
    <w:rsid w:val="003428DB"/>
    <w:pPr>
      <w:tabs>
        <w:tab w:val="left" w:pos="540"/>
      </w:tabs>
      <w:spacing w:after="120"/>
      <w:ind w:left="547" w:hanging="547"/>
    </w:pPr>
  </w:style>
  <w:style w:type="character" w:styleId="Emphasis">
    <w:name w:val="Emphasis"/>
    <w:qFormat/>
    <w:rsid w:val="003A3EB4"/>
    <w:rPr>
      <w:rFonts w:ascii="Tahoma" w:hAnsi="Tahoma"/>
      <w:i/>
      <w:iCs/>
    </w:rPr>
  </w:style>
  <w:style w:type="character" w:customStyle="1" w:styleId="TextIndentChar">
    <w:name w:val="Text Indent Char"/>
    <w:basedOn w:val="TextChar"/>
    <w:link w:val="TextIndent"/>
    <w:rsid w:val="008A0C72"/>
    <w:rPr>
      <w:rFonts w:ascii="Tahoma" w:hAnsi="Tahoma"/>
      <w:sz w:val="28"/>
      <w:szCs w:val="28"/>
    </w:rPr>
  </w:style>
  <w:style w:type="character" w:customStyle="1" w:styleId="NoteChar">
    <w:name w:val="Note Char"/>
    <w:link w:val="Note"/>
    <w:rsid w:val="009D68F3"/>
    <w:rPr>
      <w:rFonts w:ascii="Tahoma" w:hAnsi="Tahoma"/>
      <w:b/>
      <w:color w:val="800000"/>
      <w:sz w:val="28"/>
      <w:szCs w:val="28"/>
    </w:rPr>
  </w:style>
  <w:style w:type="numbering" w:customStyle="1" w:styleId="StyleOutlinenumbered">
    <w:name w:val="Style Outline numbered"/>
    <w:rsid w:val="003428DB"/>
    <w:pPr>
      <w:numPr>
        <w:numId w:val="19"/>
      </w:numPr>
    </w:pPr>
  </w:style>
  <w:style w:type="paragraph" w:customStyle="1" w:styleId="NotesBullets">
    <w:name w:val="Notes Bullets"/>
    <w:basedOn w:val="NotesBox"/>
    <w:rsid w:val="003428DB"/>
    <w:pPr>
      <w:numPr>
        <w:numId w:val="18"/>
      </w:numPr>
    </w:pPr>
  </w:style>
  <w:style w:type="character" w:customStyle="1" w:styleId="Heading4Char">
    <w:name w:val="Heading 4 Char"/>
    <w:link w:val="Heading4"/>
    <w:rsid w:val="003428DB"/>
    <w:rPr>
      <w:rFonts w:ascii="Tahoma" w:hAnsi="Tahoma"/>
      <w:bCs/>
      <w:iCs/>
      <w:sz w:val="28"/>
      <w:szCs w:val="26"/>
      <w:lang w:val="en-US" w:eastAsia="en-US" w:bidi="ar-SA"/>
    </w:rPr>
  </w:style>
  <w:style w:type="numbering" w:styleId="ArticleSection">
    <w:name w:val="Outline List 3"/>
    <w:basedOn w:val="NoList"/>
    <w:rsid w:val="003A3EB4"/>
    <w:pPr>
      <w:numPr>
        <w:numId w:val="15"/>
      </w:numPr>
    </w:pPr>
  </w:style>
  <w:style w:type="paragraph" w:styleId="PlainText">
    <w:name w:val="Plain Text"/>
    <w:basedOn w:val="Normal"/>
    <w:rsid w:val="00E01D72"/>
    <w:rPr>
      <w:rFonts w:cs="Courier New"/>
      <w:sz w:val="20"/>
      <w:szCs w:val="20"/>
    </w:rPr>
  </w:style>
  <w:style w:type="paragraph" w:customStyle="1" w:styleId="SectionBox">
    <w:name w:val="Section Box"/>
    <w:basedOn w:val="Normal"/>
    <w:next w:val="Normal"/>
    <w:rsid w:val="003428DB"/>
    <w:pPr>
      <w:pBdr>
        <w:top w:val="single" w:sz="4" w:space="6" w:color="auto"/>
        <w:left w:val="single" w:sz="4" w:space="6" w:color="auto"/>
        <w:bottom w:val="single" w:sz="4" w:space="6" w:color="auto"/>
        <w:right w:val="single" w:sz="4" w:space="6" w:color="auto"/>
      </w:pBdr>
      <w:shd w:val="clear" w:color="auto" w:fill="FFFF00"/>
      <w:tabs>
        <w:tab w:val="left" w:pos="1775"/>
        <w:tab w:val="right" w:pos="9360"/>
      </w:tabs>
    </w:pPr>
    <w:rPr>
      <w:sz w:val="32"/>
      <w:szCs w:val="32"/>
    </w:rPr>
  </w:style>
  <w:style w:type="paragraph" w:customStyle="1" w:styleId="Questionmc">
    <w:name w:val="Question [m/c]"/>
    <w:basedOn w:val="Normal"/>
    <w:link w:val="QuestionmcChar"/>
    <w:rsid w:val="003428DB"/>
    <w:pPr>
      <w:tabs>
        <w:tab w:val="right" w:leader="underscore" w:pos="1080"/>
        <w:tab w:val="decimal" w:pos="1530"/>
        <w:tab w:val="left" w:pos="1980"/>
      </w:tabs>
      <w:spacing w:before="240" w:after="120"/>
      <w:ind w:left="1987" w:hanging="1987"/>
    </w:pPr>
    <w:rPr>
      <w:sz w:val="24"/>
    </w:rPr>
  </w:style>
  <w:style w:type="paragraph" w:customStyle="1" w:styleId="Questionsa-line">
    <w:name w:val="Question [sa-line]"/>
    <w:basedOn w:val="Questionsa"/>
    <w:rsid w:val="003428DB"/>
    <w:pPr>
      <w:pBdr>
        <w:bottom w:val="single" w:sz="4" w:space="1" w:color="auto"/>
        <w:between w:val="single" w:sz="4" w:space="1" w:color="auto"/>
      </w:pBdr>
      <w:tabs>
        <w:tab w:val="clear" w:pos="355"/>
      </w:tabs>
      <w:spacing w:after="0"/>
      <w:ind w:firstLine="0"/>
    </w:pPr>
  </w:style>
  <w:style w:type="character" w:customStyle="1" w:styleId="QuestionmcChar">
    <w:name w:val="Question [m/c] Char"/>
    <w:link w:val="Questionmc"/>
    <w:rsid w:val="003428DB"/>
    <w:rPr>
      <w:rFonts w:ascii="Tahoma" w:hAnsi="Tahoma"/>
      <w:sz w:val="24"/>
      <w:szCs w:val="28"/>
      <w:lang w:val="en-US" w:eastAsia="en-US" w:bidi="ar-SA"/>
    </w:rPr>
  </w:style>
  <w:style w:type="paragraph" w:customStyle="1" w:styleId="Questionsa">
    <w:name w:val="Question [sa]"/>
    <w:basedOn w:val="Normal"/>
    <w:rsid w:val="003428DB"/>
    <w:pPr>
      <w:tabs>
        <w:tab w:val="decimal" w:pos="355"/>
      </w:tabs>
      <w:spacing w:before="240" w:after="240"/>
      <w:ind w:left="706" w:hanging="706"/>
    </w:pPr>
    <w:rPr>
      <w:sz w:val="24"/>
      <w:szCs w:val="24"/>
    </w:rPr>
  </w:style>
  <w:style w:type="character" w:customStyle="1" w:styleId="NotesBoxChar">
    <w:name w:val="Notes Box Char"/>
    <w:link w:val="NotesBox"/>
    <w:rsid w:val="003428DB"/>
    <w:rPr>
      <w:rFonts w:ascii="Tahoma" w:hAnsi="Tahoma"/>
      <w:sz w:val="28"/>
      <w:szCs w:val="28"/>
      <w:lang w:val="en-US" w:eastAsia="en-US" w:bidi="ar-SA"/>
    </w:rPr>
  </w:style>
  <w:style w:type="paragraph" w:customStyle="1" w:styleId="NotesBoxFullPage">
    <w:name w:val="Notes Box Full Page"/>
    <w:basedOn w:val="NotesBox"/>
    <w:rsid w:val="003428DB"/>
    <w:pPr>
      <w:tabs>
        <w:tab w:val="left" w:pos="1080"/>
      </w:tabs>
      <w:ind w:left="0"/>
    </w:pPr>
  </w:style>
  <w:style w:type="paragraph" w:customStyle="1" w:styleId="NotesBulletsFullPage">
    <w:name w:val="Notes Bullets Full Page"/>
    <w:basedOn w:val="NotesBullets"/>
    <w:rsid w:val="003428DB"/>
    <w:pPr>
      <w:numPr>
        <w:numId w:val="0"/>
      </w:numPr>
      <w:tabs>
        <w:tab w:val="left" w:pos="355"/>
      </w:tabs>
    </w:pPr>
  </w:style>
  <w:style w:type="character" w:customStyle="1" w:styleId="Heading2Char">
    <w:name w:val="Heading 2 Char"/>
    <w:link w:val="Heading2"/>
    <w:rsid w:val="003B2010"/>
    <w:rPr>
      <w:rFonts w:ascii="Tahoma" w:hAnsi="Tahoma"/>
      <w:b/>
      <w:color w:val="800000"/>
      <w:sz w:val="28"/>
      <w:szCs w:val="28"/>
    </w:rPr>
  </w:style>
  <w:style w:type="paragraph" w:styleId="BalloonText">
    <w:name w:val="Balloon Text"/>
    <w:basedOn w:val="Normal"/>
    <w:semiHidden/>
    <w:rsid w:val="003428DB"/>
    <w:rPr>
      <w:rFonts w:cs="Tahoma"/>
      <w:sz w:val="16"/>
      <w:szCs w:val="16"/>
    </w:rPr>
  </w:style>
  <w:style w:type="paragraph" w:customStyle="1" w:styleId="TestLine2Write">
    <w:name w:val="Test Line 2 [Write]"/>
    <w:basedOn w:val="Normal"/>
    <w:link w:val="TestLine2WriteChar"/>
    <w:rsid w:val="008B032D"/>
    <w:pPr>
      <w:tabs>
        <w:tab w:val="decimal" w:pos="216"/>
        <w:tab w:val="left" w:pos="360"/>
        <w:tab w:val="right" w:leader="underscore" w:pos="9720"/>
      </w:tabs>
      <w:spacing w:line="480" w:lineRule="auto"/>
    </w:pPr>
    <w:rPr>
      <w:rFonts w:ascii="Times New Roman" w:hAnsi="Times New Roman"/>
      <w:sz w:val="24"/>
      <w:szCs w:val="24"/>
    </w:rPr>
  </w:style>
  <w:style w:type="character" w:customStyle="1" w:styleId="FooterChar">
    <w:name w:val="Footer Char"/>
    <w:link w:val="Footer"/>
    <w:uiPriority w:val="99"/>
    <w:rsid w:val="00C07AE1"/>
    <w:rPr>
      <w:rFonts w:ascii="Tahoma" w:hAnsi="Tahoma"/>
      <w:bCs/>
      <w:szCs w:val="28"/>
    </w:rPr>
  </w:style>
  <w:style w:type="paragraph" w:customStyle="1" w:styleId="Style2">
    <w:name w:val="Style2"/>
    <w:basedOn w:val="TestLine2Write"/>
    <w:link w:val="Style2Char"/>
    <w:qFormat/>
    <w:rsid w:val="00B66D54"/>
    <w:pPr>
      <w:tabs>
        <w:tab w:val="clear" w:pos="9720"/>
        <w:tab w:val="left" w:pos="825"/>
        <w:tab w:val="right" w:leader="underscore" w:pos="3870"/>
      </w:tabs>
      <w:spacing w:before="240" w:line="240" w:lineRule="auto"/>
      <w:ind w:right="5490"/>
    </w:pPr>
    <w:rPr>
      <w:rFonts w:ascii="Tahoma" w:hAnsi="Tahoma" w:cs="Tahoma"/>
      <w:sz w:val="28"/>
      <w:szCs w:val="28"/>
    </w:rPr>
  </w:style>
  <w:style w:type="character" w:styleId="CommentReference">
    <w:name w:val="annotation reference"/>
    <w:rsid w:val="00D40185"/>
    <w:rPr>
      <w:sz w:val="16"/>
      <w:szCs w:val="16"/>
    </w:rPr>
  </w:style>
  <w:style w:type="character" w:customStyle="1" w:styleId="TestLine2WriteChar">
    <w:name w:val="Test Line 2 [Write] Char"/>
    <w:link w:val="TestLine2Write"/>
    <w:rsid w:val="00B66D54"/>
    <w:rPr>
      <w:sz w:val="24"/>
      <w:szCs w:val="24"/>
    </w:rPr>
  </w:style>
  <w:style w:type="character" w:customStyle="1" w:styleId="Style2Char">
    <w:name w:val="Style2 Char"/>
    <w:link w:val="Style2"/>
    <w:rsid w:val="00B66D54"/>
    <w:rPr>
      <w:rFonts w:ascii="Tahoma" w:hAnsi="Tahoma" w:cs="Tahoma"/>
      <w:sz w:val="28"/>
      <w:szCs w:val="28"/>
    </w:rPr>
  </w:style>
  <w:style w:type="paragraph" w:styleId="CommentText">
    <w:name w:val="annotation text"/>
    <w:basedOn w:val="Normal"/>
    <w:link w:val="CommentTextChar"/>
    <w:rsid w:val="00D40185"/>
    <w:rPr>
      <w:sz w:val="20"/>
      <w:szCs w:val="20"/>
    </w:rPr>
  </w:style>
  <w:style w:type="character" w:customStyle="1" w:styleId="CommentTextChar">
    <w:name w:val="Comment Text Char"/>
    <w:link w:val="CommentText"/>
    <w:rsid w:val="00D40185"/>
    <w:rPr>
      <w:rFonts w:ascii="Tahoma" w:hAnsi="Tahoma"/>
    </w:rPr>
  </w:style>
  <w:style w:type="paragraph" w:customStyle="1" w:styleId="Text">
    <w:name w:val="Text"/>
    <w:basedOn w:val="MainTitle"/>
    <w:link w:val="TextChar"/>
    <w:qFormat/>
    <w:rsid w:val="004F4A42"/>
    <w:pPr>
      <w:spacing w:before="120"/>
      <w:contextualSpacing w:val="0"/>
      <w:jc w:val="left"/>
    </w:pPr>
    <w:rPr>
      <w:b w:val="0"/>
      <w:color w:val="auto"/>
      <w:sz w:val="28"/>
      <w:szCs w:val="28"/>
    </w:rPr>
  </w:style>
  <w:style w:type="paragraph" w:customStyle="1" w:styleId="sub-section">
    <w:name w:val="sub-section"/>
    <w:basedOn w:val="Text"/>
    <w:qFormat/>
    <w:rsid w:val="00621249"/>
    <w:pPr>
      <w:spacing w:before="240"/>
    </w:pPr>
  </w:style>
  <w:style w:type="paragraph" w:customStyle="1" w:styleId="Text-numbered">
    <w:name w:val="Text - numbered"/>
    <w:basedOn w:val="Text"/>
    <w:qFormat/>
    <w:rsid w:val="004F4A42"/>
    <w:pPr>
      <w:spacing w:after="120"/>
      <w:ind w:left="720" w:hanging="720"/>
    </w:pPr>
  </w:style>
  <w:style w:type="paragraph" w:customStyle="1" w:styleId="Text-numbered2">
    <w:name w:val="Text - numbered 2"/>
    <w:basedOn w:val="Text-numbered"/>
    <w:qFormat/>
    <w:rsid w:val="00621249"/>
    <w:pPr>
      <w:ind w:left="1170" w:hanging="45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L:\01%20Process%20and%20Style%20Guide\Curriculum%20Components\03%20Revised%20Templates\Learning%20Activity%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293D2F-1352-4CEE-85E5-FCF209A2E7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Learning Activity Template</Template>
  <TotalTime>0</TotalTime>
  <Pages>48</Pages>
  <Words>5758</Words>
  <Characters>32823</Characters>
  <Application>Microsoft Office Word</Application>
  <DocSecurity>0</DocSecurity>
  <Lines>273</Lines>
  <Paragraphs>77</Paragraphs>
  <ScaleCrop>false</ScaleCrop>
  <HeadingPairs>
    <vt:vector size="2" baseType="variant">
      <vt:variant>
        <vt:lpstr>Title</vt:lpstr>
      </vt:variant>
      <vt:variant>
        <vt:i4>1</vt:i4>
      </vt:variant>
    </vt:vector>
  </HeadingPairs>
  <TitlesOfParts>
    <vt:vector size="1" baseType="lpstr">
      <vt:lpstr>Essentials</vt:lpstr>
    </vt:vector>
  </TitlesOfParts>
  <Company>Gateway</Company>
  <LinksUpToDate>false</LinksUpToDate>
  <CharactersWithSpaces>38504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Essentials</dc:title>
  <dc:creator>Brad McLelland</dc:creator>
  <cp:lastModifiedBy>Fire Protection Publications</cp:lastModifiedBy>
  <cp:revision>2</cp:revision>
  <cp:lastPrinted>2015-09-19T13:09:00Z</cp:lastPrinted>
  <dcterms:created xsi:type="dcterms:W3CDTF">2016-10-04T15:12:00Z</dcterms:created>
  <dcterms:modified xsi:type="dcterms:W3CDTF">2016-10-04T15:12:00Z</dcterms:modified>
</cp:coreProperties>
</file>